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88A" w:rsidRPr="00E96521" w:rsidRDefault="00C7788A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</w:rPr>
      </w:pPr>
    </w:p>
    <w:p w:rsidR="00546FA5" w:rsidRPr="00E96521" w:rsidRDefault="00E96521" w:rsidP="0003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142"/>
          <w:tab w:val="left" w:pos="10773"/>
        </w:tabs>
        <w:spacing w:after="0"/>
        <w:jc w:val="center"/>
        <w:rPr>
          <w:rFonts w:ascii="Arial" w:hAnsi="Arial" w:cs="Arial"/>
          <w:b/>
        </w:rPr>
      </w:pPr>
      <w:bookmarkStart w:id="0" w:name="_GoBack"/>
      <w:r w:rsidRPr="00E96521">
        <w:rPr>
          <w:rFonts w:ascii="Arial" w:hAnsi="Arial" w:cs="Arial"/>
          <w:b/>
        </w:rPr>
        <w:t>Declaració jurada per baixa de l’animal</w:t>
      </w:r>
      <w:r w:rsidR="00C7788A" w:rsidRPr="00E96521">
        <w:rPr>
          <w:rFonts w:ascii="Arial" w:hAnsi="Arial" w:cs="Arial"/>
          <w:b/>
        </w:rPr>
        <w:t>.</w:t>
      </w:r>
    </w:p>
    <w:bookmarkEnd w:id="0"/>
    <w:p w:rsidR="00C7788A" w:rsidRPr="00E96521" w:rsidRDefault="00C7788A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</w:rPr>
      </w:pPr>
    </w:p>
    <w:p w:rsidR="00E96521" w:rsidRDefault="00E96521" w:rsidP="00E96521">
      <w:pPr>
        <w:tabs>
          <w:tab w:val="left" w:pos="142"/>
          <w:tab w:val="left" w:pos="10773"/>
        </w:tabs>
        <w:jc w:val="both"/>
        <w:rPr>
          <w:rFonts w:ascii="Arial" w:hAnsi="Arial" w:cs="Arial"/>
        </w:rPr>
      </w:pPr>
    </w:p>
    <w:p w:rsidR="0003189D" w:rsidRPr="00E96521" w:rsidRDefault="00E96521" w:rsidP="00E96521">
      <w:pPr>
        <w:tabs>
          <w:tab w:val="left" w:pos="142"/>
          <w:tab w:val="left" w:pos="10773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Sr.</w:t>
      </w:r>
      <w:r w:rsidRPr="00E96521">
        <w:rPr>
          <w:rFonts w:ascii="Arial" w:hAnsi="Arial" w:cs="Arial"/>
        </w:rPr>
        <w:t>/Sra...................</w:t>
      </w:r>
      <w:r w:rsidR="0003189D" w:rsidRPr="00E96521">
        <w:rPr>
          <w:rFonts w:ascii="Arial" w:hAnsi="Arial" w:cs="Arial"/>
        </w:rPr>
        <w:t>..........................................</w:t>
      </w:r>
      <w:r>
        <w:rPr>
          <w:rFonts w:ascii="Arial" w:hAnsi="Arial" w:cs="Arial"/>
        </w:rPr>
        <w:t>...............................</w:t>
      </w:r>
      <w:r w:rsidR="0003189D" w:rsidRPr="00E96521">
        <w:rPr>
          <w:rFonts w:ascii="Arial" w:hAnsi="Arial" w:cs="Arial"/>
        </w:rPr>
        <w:t>.</w:t>
      </w:r>
      <w:r w:rsidRPr="00E96521">
        <w:rPr>
          <w:rFonts w:ascii="Arial" w:hAnsi="Arial" w:cs="Arial"/>
        </w:rPr>
        <w:t>amb</w:t>
      </w:r>
      <w:r>
        <w:rPr>
          <w:rFonts w:ascii="Arial" w:hAnsi="Arial" w:cs="Arial"/>
        </w:rPr>
        <w:t xml:space="preserve"> </w:t>
      </w:r>
      <w:r w:rsidR="0003189D" w:rsidRPr="00E96521">
        <w:rPr>
          <w:rFonts w:ascii="Arial" w:hAnsi="Arial" w:cs="Arial"/>
        </w:rPr>
        <w:t>DNI/NIF/NIE............................................</w:t>
      </w:r>
    </w:p>
    <w:p w:rsidR="0003189D" w:rsidRPr="00E96521" w:rsidRDefault="00E96521" w:rsidP="0003189D">
      <w:pPr>
        <w:tabs>
          <w:tab w:val="left" w:pos="142"/>
          <w:tab w:val="left" w:pos="10773"/>
        </w:tabs>
        <w:rPr>
          <w:rFonts w:ascii="Arial" w:hAnsi="Arial" w:cs="Arial"/>
        </w:rPr>
      </w:pPr>
      <w:r w:rsidRPr="00E96521">
        <w:rPr>
          <w:rFonts w:ascii="Arial" w:hAnsi="Arial" w:cs="Arial"/>
        </w:rPr>
        <w:t xml:space="preserve">I domicili a efectes de notificació a </w:t>
      </w:r>
      <w:r w:rsidR="0003189D" w:rsidRPr="00E96521">
        <w:rPr>
          <w:rFonts w:ascii="Arial" w:hAnsi="Arial" w:cs="Arial"/>
        </w:rPr>
        <w:t>.................................................................................................................</w:t>
      </w:r>
    </w:p>
    <w:p w:rsidR="00E96521" w:rsidRPr="00E96521" w:rsidRDefault="00E96521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t>en relació a la sol·licitud de baixa del cens d'animals de companyia que presento a</w:t>
      </w:r>
      <w:r w:rsidRPr="00E96521">
        <w:rPr>
          <w:rFonts w:ascii="Arial" w:hAnsi="Arial" w:cs="Arial"/>
        </w:rPr>
        <w:t xml:space="preserve"> Sant Vicenç de Montalt.</w:t>
      </w:r>
    </w:p>
    <w:p w:rsidR="00E96521" w:rsidRPr="00E96521" w:rsidRDefault="00E96521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</w:p>
    <w:p w:rsidR="00E96521" w:rsidRPr="00E96521" w:rsidRDefault="00E96521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</w:rPr>
      </w:pPr>
      <w:r w:rsidRPr="00E96521">
        <w:rPr>
          <w:rFonts w:ascii="Arial" w:hAnsi="Arial" w:cs="Arial"/>
          <w:b/>
        </w:rPr>
        <w:t>DECLARO SOTA JURAMENT /PROMESA</w:t>
      </w:r>
    </w:p>
    <w:p w:rsidR="00E96521" w:rsidRPr="00E96521" w:rsidRDefault="00E96521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</w:p>
    <w:p w:rsidR="00E96521" w:rsidRPr="00E96521" w:rsidRDefault="00E96521" w:rsidP="00E96521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l’animal</w:t>
      </w:r>
      <w:r w:rsidRPr="00E96521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’espècie:</w:t>
      </w:r>
      <w:r w:rsidRPr="00E96521">
        <w:rPr>
          <w:rFonts w:ascii="Arial" w:hAnsi="Arial" w:cs="Arial"/>
        </w:rPr>
        <w:t xml:space="preserve"> </w:t>
      </w:r>
      <w:r w:rsidRPr="00E96521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r w:rsidRPr="00E96521">
        <w:rPr>
          <w:rFonts w:ascii="Arial" w:hAnsi="Arial" w:cs="Arial"/>
        </w:rPr>
        <w:instrText xml:space="preserve"> FORMCHECKBOX </w:instrText>
      </w:r>
      <w:r w:rsidRPr="00E96521">
        <w:rPr>
          <w:rFonts w:ascii="Arial" w:hAnsi="Arial" w:cs="Arial"/>
        </w:rPr>
      </w:r>
      <w:r w:rsidRPr="00E96521">
        <w:rPr>
          <w:rFonts w:ascii="Arial" w:hAnsi="Arial" w:cs="Arial"/>
        </w:rPr>
        <w:fldChar w:fldCharType="separate"/>
      </w:r>
      <w:r w:rsidRPr="00E96521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gos, </w:t>
      </w:r>
      <w:r w:rsidRPr="00E96521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r w:rsidRPr="00E96521">
        <w:rPr>
          <w:rFonts w:ascii="Arial" w:hAnsi="Arial" w:cs="Arial"/>
        </w:rPr>
        <w:instrText xml:space="preserve"> FORMCHECKBOX </w:instrText>
      </w:r>
      <w:r w:rsidRPr="00E96521">
        <w:rPr>
          <w:rFonts w:ascii="Arial" w:hAnsi="Arial" w:cs="Arial"/>
        </w:rPr>
      </w:r>
      <w:r w:rsidRPr="00E96521">
        <w:rPr>
          <w:rFonts w:ascii="Arial" w:hAnsi="Arial" w:cs="Arial"/>
        </w:rPr>
        <w:fldChar w:fldCharType="separate"/>
      </w:r>
      <w:r w:rsidRPr="00E96521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gat o </w:t>
      </w:r>
      <w:r w:rsidRPr="00E96521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r w:rsidRPr="00E96521">
        <w:rPr>
          <w:rFonts w:ascii="Arial" w:hAnsi="Arial" w:cs="Arial"/>
        </w:rPr>
        <w:instrText xml:space="preserve"> FORMCHECKBOX </w:instrText>
      </w:r>
      <w:r w:rsidRPr="00E96521">
        <w:rPr>
          <w:rFonts w:ascii="Arial" w:hAnsi="Arial" w:cs="Arial"/>
        </w:rPr>
      </w:r>
      <w:r w:rsidRPr="00E96521">
        <w:rPr>
          <w:rFonts w:ascii="Arial" w:hAnsi="Arial" w:cs="Arial"/>
        </w:rPr>
        <w:fldChar w:fldCharType="separate"/>
      </w:r>
      <w:r w:rsidRPr="00E96521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fura, de </w:t>
      </w:r>
      <w:r w:rsidRPr="00E96521">
        <w:rPr>
          <w:rFonts w:ascii="Arial" w:hAnsi="Arial" w:cs="Arial"/>
        </w:rPr>
        <w:t>raça.......</w:t>
      </w:r>
      <w:r>
        <w:rPr>
          <w:rFonts w:ascii="Arial" w:hAnsi="Arial" w:cs="Arial"/>
        </w:rPr>
        <w:t>.....</w:t>
      </w:r>
      <w:r w:rsidRPr="00E96521">
        <w:rPr>
          <w:rFonts w:ascii="Arial" w:hAnsi="Arial" w:cs="Arial"/>
        </w:rPr>
        <w:t>.............................................................., anomenat/da..............</w:t>
      </w:r>
      <w:r>
        <w:rPr>
          <w:rFonts w:ascii="Arial" w:hAnsi="Arial" w:cs="Arial"/>
        </w:rPr>
        <w:t>....................</w:t>
      </w:r>
      <w:r w:rsidRPr="00E96521">
        <w:rPr>
          <w:rFonts w:ascii="Arial" w:hAnsi="Arial" w:cs="Arial"/>
        </w:rPr>
        <w:t>amb número de xip o identif</w:t>
      </w:r>
      <w:r>
        <w:rPr>
          <w:rFonts w:ascii="Arial" w:hAnsi="Arial" w:cs="Arial"/>
        </w:rPr>
        <w:t xml:space="preserve">icació </w:t>
      </w:r>
      <w:r w:rsidRPr="00E96521">
        <w:rPr>
          <w:rFonts w:ascii="Arial" w:hAnsi="Arial" w:cs="Arial"/>
        </w:rPr>
        <w:t>...............................................</w:t>
      </w:r>
      <w:r>
        <w:rPr>
          <w:rFonts w:ascii="Arial" w:hAnsi="Arial" w:cs="Arial"/>
        </w:rPr>
        <w:t>............</w:t>
      </w:r>
      <w:r w:rsidRPr="00E9652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..... </w:t>
      </w:r>
      <w:r w:rsidRPr="00E96521">
        <w:rPr>
          <w:rFonts w:ascii="Arial" w:hAnsi="Arial" w:cs="Arial"/>
        </w:rPr>
        <w:t>del qual sóc propietari/a</w:t>
      </w:r>
      <w:r>
        <w:rPr>
          <w:rFonts w:ascii="Arial" w:hAnsi="Arial" w:cs="Arial"/>
        </w:rPr>
        <w:t>:</w:t>
      </w:r>
    </w:p>
    <w:p w:rsidR="00E96521" w:rsidRPr="00E96521" w:rsidRDefault="00E96521" w:rsidP="00E96521">
      <w:pPr>
        <w:tabs>
          <w:tab w:val="left" w:pos="142"/>
          <w:tab w:val="left" w:pos="10773"/>
        </w:tabs>
        <w:spacing w:after="0" w:line="480" w:lineRule="auto"/>
        <w:ind w:left="3261"/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r w:rsidRPr="00E96521">
        <w:rPr>
          <w:rFonts w:ascii="Arial" w:hAnsi="Arial" w:cs="Arial"/>
        </w:rPr>
        <w:instrText xml:space="preserve"> FORMCHECKBOX </w:instrText>
      </w:r>
      <w:r w:rsidRPr="00E96521">
        <w:rPr>
          <w:rFonts w:ascii="Arial" w:hAnsi="Arial" w:cs="Arial"/>
        </w:rPr>
      </w:r>
      <w:r w:rsidRPr="00E96521">
        <w:rPr>
          <w:rFonts w:ascii="Arial" w:hAnsi="Arial" w:cs="Arial"/>
        </w:rPr>
        <w:fldChar w:fldCharType="separate"/>
      </w:r>
      <w:r w:rsidRPr="00E96521">
        <w:rPr>
          <w:rFonts w:ascii="Arial" w:hAnsi="Arial" w:cs="Arial"/>
        </w:rPr>
        <w:fldChar w:fldCharType="end"/>
      </w:r>
      <w:r w:rsidRPr="00E96521">
        <w:rPr>
          <w:rFonts w:ascii="Arial" w:hAnsi="Arial" w:cs="Arial"/>
        </w:rPr>
        <w:t xml:space="preserve"> Ha mort en data</w:t>
      </w:r>
      <w:r>
        <w:rPr>
          <w:rFonts w:ascii="Arial" w:hAnsi="Arial" w:cs="Arial"/>
        </w:rPr>
        <w:t xml:space="preserve">, .... /..... /.....  </w:t>
      </w:r>
    </w:p>
    <w:p w:rsidR="00E96521" w:rsidRPr="00E96521" w:rsidRDefault="00E96521" w:rsidP="00E96521">
      <w:pPr>
        <w:tabs>
          <w:tab w:val="left" w:pos="142"/>
          <w:tab w:val="left" w:pos="10773"/>
        </w:tabs>
        <w:spacing w:after="0" w:line="480" w:lineRule="auto"/>
        <w:ind w:left="3261"/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r w:rsidRPr="00E96521">
        <w:rPr>
          <w:rFonts w:ascii="Arial" w:hAnsi="Arial" w:cs="Arial"/>
        </w:rPr>
        <w:instrText xml:space="preserve"> FORMCHECKBOX </w:instrText>
      </w:r>
      <w:r w:rsidRPr="00E96521">
        <w:rPr>
          <w:rFonts w:ascii="Arial" w:hAnsi="Arial" w:cs="Arial"/>
        </w:rPr>
      </w:r>
      <w:r w:rsidRPr="00E96521">
        <w:rPr>
          <w:rFonts w:ascii="Arial" w:hAnsi="Arial" w:cs="Arial"/>
        </w:rPr>
        <w:fldChar w:fldCharType="separate"/>
      </w:r>
      <w:r w:rsidRPr="00E96521">
        <w:rPr>
          <w:rFonts w:ascii="Arial" w:hAnsi="Arial" w:cs="Arial"/>
        </w:rPr>
        <w:fldChar w:fldCharType="end"/>
      </w:r>
      <w:r w:rsidRPr="00E96521">
        <w:rPr>
          <w:rFonts w:ascii="Arial" w:hAnsi="Arial" w:cs="Arial"/>
        </w:rPr>
        <w:t xml:space="preserve"> Es va perdre en data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.... /..... /.....  </w:t>
      </w:r>
    </w:p>
    <w:p w:rsidR="00E96521" w:rsidRPr="00E96521" w:rsidRDefault="00E96521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</w:p>
    <w:p w:rsidR="00E96521" w:rsidRPr="00E96521" w:rsidRDefault="00E96521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t>I, perquè així consti, als efectes de causar baixa en el cens municipal d'animals de companyia, signo la present declaració, en</w:t>
      </w:r>
    </w:p>
    <w:p w:rsidR="00546FA5" w:rsidRPr="00E96521" w:rsidRDefault="00E96521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t xml:space="preserve"> </w:t>
      </w:r>
    </w:p>
    <w:p w:rsidR="0003189D" w:rsidRPr="00E96521" w:rsidRDefault="0003189D" w:rsidP="0003189D">
      <w:pPr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t xml:space="preserve">Signatura del declarant, </w:t>
      </w:r>
      <w:r w:rsidR="00E96521" w:rsidRPr="00E96521">
        <w:rPr>
          <w:rFonts w:ascii="Arial" w:hAnsi="Arial" w:cs="Arial"/>
        </w:rPr>
        <w:tab/>
      </w:r>
      <w:r w:rsidR="00E96521" w:rsidRPr="00E96521">
        <w:rPr>
          <w:rFonts w:ascii="Arial" w:hAnsi="Arial" w:cs="Arial"/>
        </w:rPr>
        <w:tab/>
      </w:r>
      <w:r w:rsidR="00E96521" w:rsidRPr="00E96521">
        <w:rPr>
          <w:rFonts w:ascii="Arial" w:hAnsi="Arial" w:cs="Arial"/>
        </w:rPr>
        <w:tab/>
        <w:t xml:space="preserve">                     </w:t>
      </w:r>
      <w:r w:rsidRPr="00E96521">
        <w:rPr>
          <w:rFonts w:ascii="Arial" w:hAnsi="Arial" w:cs="Arial"/>
        </w:rPr>
        <w:t xml:space="preserve">  Sant Vicenç de Montalt,.................................202..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36"/>
      </w:tblGrid>
      <w:tr w:rsidR="0003189D" w:rsidRPr="00E96521" w:rsidTr="00525CAC">
        <w:tc>
          <w:tcPr>
            <w:tcW w:w="3936" w:type="dxa"/>
          </w:tcPr>
          <w:p w:rsidR="0003189D" w:rsidRPr="00E96521" w:rsidRDefault="0003189D" w:rsidP="00525CAC">
            <w:pPr>
              <w:jc w:val="both"/>
              <w:rPr>
                <w:rFonts w:ascii="Arial" w:hAnsi="Arial" w:cs="Arial"/>
              </w:rPr>
            </w:pPr>
          </w:p>
          <w:p w:rsidR="0003189D" w:rsidRPr="00E96521" w:rsidRDefault="0003189D" w:rsidP="00525CAC">
            <w:pPr>
              <w:jc w:val="both"/>
              <w:rPr>
                <w:rFonts w:ascii="Arial" w:hAnsi="Arial" w:cs="Arial"/>
              </w:rPr>
            </w:pPr>
          </w:p>
          <w:p w:rsidR="0003189D" w:rsidRPr="00E96521" w:rsidRDefault="0003189D" w:rsidP="00525CAC">
            <w:pPr>
              <w:jc w:val="both"/>
              <w:rPr>
                <w:rFonts w:ascii="Arial" w:hAnsi="Arial" w:cs="Arial"/>
              </w:rPr>
            </w:pPr>
          </w:p>
        </w:tc>
      </w:tr>
    </w:tbl>
    <w:p w:rsidR="0003189D" w:rsidRPr="00E96521" w:rsidRDefault="0003189D" w:rsidP="0003189D">
      <w:pPr>
        <w:jc w:val="both"/>
        <w:rPr>
          <w:rFonts w:ascii="Arial" w:hAnsi="Arial" w:cs="Arial"/>
        </w:rPr>
      </w:pPr>
    </w:p>
    <w:p w:rsidR="0003189D" w:rsidRPr="00E96521" w:rsidRDefault="0003189D" w:rsidP="0003189D">
      <w:pPr>
        <w:jc w:val="both"/>
        <w:rPr>
          <w:rFonts w:ascii="Arial" w:hAnsi="Arial" w:cs="Arial"/>
          <w:b/>
        </w:rPr>
      </w:pPr>
      <w:r w:rsidRPr="00E96521">
        <w:rPr>
          <w:rFonts w:ascii="Arial" w:hAnsi="Arial" w:cs="Arial"/>
          <w:b/>
        </w:rPr>
        <w:t>Protecció de dades:</w:t>
      </w:r>
    </w:p>
    <w:p w:rsidR="0003189D" w:rsidRPr="00E96521" w:rsidRDefault="0003189D" w:rsidP="0003189D">
      <w:pPr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t xml:space="preserve">Us informen que </w:t>
      </w:r>
      <w:r w:rsidRPr="00E96521">
        <w:rPr>
          <w:rFonts w:ascii="Arial" w:hAnsi="Arial" w:cs="Arial"/>
          <w:b/>
        </w:rPr>
        <w:t>les seves dades personals s'inclouran en el tractament de la Direcció General de Polítiques Ambiental i Medi Natural "Registre general d'animals de companyia</w:t>
      </w:r>
      <w:r w:rsidRPr="00E96521">
        <w:rPr>
          <w:rFonts w:ascii="Arial" w:hAnsi="Arial" w:cs="Arial"/>
        </w:rPr>
        <w:t>", conforme s'estableix al Reglament (UE) 2016/679 (Reglament General de Protecció de Dades) i a la Llei Orgànica 3/2018, de 5 de desembre, de Protecció de Dades Personals i garantia dels drets digitals.</w:t>
      </w:r>
    </w:p>
    <w:p w:rsidR="00A2048D" w:rsidRPr="00E96521" w:rsidRDefault="0003189D" w:rsidP="00E96521">
      <w:pPr>
        <w:jc w:val="both"/>
        <w:rPr>
          <w:rFonts w:ascii="Arial" w:hAnsi="Arial" w:cs="Arial"/>
        </w:rPr>
      </w:pPr>
      <w:r w:rsidRPr="00E96521">
        <w:rPr>
          <w:rFonts w:ascii="Arial" w:hAnsi="Arial" w:cs="Arial"/>
        </w:rPr>
        <w:t>En compliment del Reglament General de Protecció de Dades (2016/679) i de la Llei Orgànica 3/2018, de 5 de desembre de protecció de dades i garantia dels drets digitals, les dades personals facilitades en aquest formulari seran tractades per l’Ajuntament de Sant Vicenç de Montalt com a Responsable del Tractament, per tal de gestionar la tramitació de la seva sol·licitud d’ajut individual de menjador. L’informem de que no cedirem les seves dades a tercers, excepte en el cas d’una obligació legal. Si desitja exercir els drets d’accés, rectificació, supressió, oposició o limitació del tractament, pot posar-se en contacte amb nosaltres a oficines@svmontal.cat o també podeu enviar un escrit a l’adreça: C/Sant Antoni , 13 (08394) Sant Vicenç de Montalt. Les seves dades es conservaran per un període de 7 anys segons ORDRE CLT/152/2014, de 30 d'abril Si desitja conèixer més sobre les nostres polítiques de protecció de dades visiti la nostra web http://www.svmontalt.cat/. En cas de considerar vulnerats els seus drets de protecció de dades també pot presentar una reclamació davant l’Autoritat Catalana de Protecció de Dades (www.apd.cat).</w:t>
      </w:r>
    </w:p>
    <w:sectPr w:rsidR="00A2048D" w:rsidRPr="00E96521" w:rsidSect="0003189D">
      <w:headerReference w:type="even" r:id="rId9"/>
      <w:headerReference w:type="default" r:id="rId10"/>
      <w:headerReference w:type="first" r:id="rId11"/>
      <w:pgSz w:w="11906" w:h="16838"/>
      <w:pgMar w:top="1665" w:right="424" w:bottom="0" w:left="709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53F" w:rsidRDefault="0092453F" w:rsidP="002C0B78">
      <w:r>
        <w:separator/>
      </w:r>
    </w:p>
  </w:endnote>
  <w:endnote w:type="continuationSeparator" w:id="0">
    <w:p w:rsidR="0092453F" w:rsidRDefault="0092453F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53F" w:rsidRDefault="0092453F" w:rsidP="002C0B78">
      <w:r>
        <w:separator/>
      </w:r>
    </w:p>
  </w:footnote>
  <w:footnote w:type="continuationSeparator" w:id="0">
    <w:p w:rsidR="0092453F" w:rsidRDefault="0092453F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464" w:rsidRDefault="00E96521"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2079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464" w:rsidRPr="00C7200E" w:rsidRDefault="00C7788A" w:rsidP="002C0B78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1312" behindDoc="0" locked="0" layoutInCell="1" allowOverlap="1" wp14:anchorId="15C5826A" wp14:editId="5528C7F7">
          <wp:simplePos x="0" y="0"/>
          <wp:positionH relativeFrom="column">
            <wp:posOffset>-641985</wp:posOffset>
          </wp:positionH>
          <wp:positionV relativeFrom="paragraph">
            <wp:posOffset>-270510</wp:posOffset>
          </wp:positionV>
          <wp:extent cx="866775" cy="914400"/>
          <wp:effectExtent l="0" t="0" r="0" b="0"/>
          <wp:wrapSquare wrapText="bothSides"/>
          <wp:docPr id="38" name="Imagen 38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AJUNb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3189D">
      <w:rPr>
        <w:noProof/>
        <w:lang w:eastAsia="ca-ES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6350" b="4445"/>
          <wp:wrapNone/>
          <wp:docPr id="41" name="Imagen 41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fullduestintes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464" w:rsidRDefault="0003189D">
    <w:pPr>
      <w:pStyle w:val="Encabezado"/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-151130</wp:posOffset>
              </wp:positionV>
              <wp:extent cx="1929765" cy="783590"/>
              <wp:effectExtent l="0" t="1270" r="0" b="0"/>
              <wp:wrapSquare wrapText="bothSides"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464" w:rsidRPr="008C763A" w:rsidRDefault="00C2546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:rsidR="00C25464" w:rsidRPr="008C763A" w:rsidRDefault="00C25464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:rsidR="00C25464" w:rsidRPr="008C763A" w:rsidRDefault="00C2546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:rsidR="00C25464" w:rsidRDefault="00C2546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:rsidR="00C25464" w:rsidRPr="008C763A" w:rsidRDefault="00C25464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20pt;margin-top:-11.9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wOggIAABA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" stroked="f">
              <v:textbox>
                <w:txbxContent>
                  <w:p w:rsidR="00C25464" w:rsidRPr="008C763A" w:rsidRDefault="00C2546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:rsidR="00C25464" w:rsidRPr="008C763A" w:rsidRDefault="00C25464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:rsidR="00C25464" w:rsidRPr="008C763A" w:rsidRDefault="00C2546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:rsidR="00C25464" w:rsidRDefault="00C2546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:rsidR="00C25464" w:rsidRPr="008C763A" w:rsidRDefault="00C25464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3933825</wp:posOffset>
              </wp:positionH>
              <wp:positionV relativeFrom="paragraph">
                <wp:posOffset>-68580</wp:posOffset>
              </wp:positionV>
              <wp:extent cx="635" cy="647700"/>
              <wp:effectExtent l="9525" t="17145" r="18415" b="11430"/>
              <wp:wrapNone/>
              <wp:docPr id="1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309.75pt;margin-top:-5.4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" strokeweight="1.5pt">
              <v:shadow color="#868686"/>
            </v:shape>
          </w:pict>
        </mc:Fallback>
      </mc:AlternateContent>
    </w:r>
    <w:r w:rsidR="00E96521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2078" type="#_x0000_t75" style="position:absolute;margin-left:-44.2pt;margin-top:-147.5pt;width:538pt;height:814.15pt;z-index:-251658752;mso-position-horizontal-relative:margin;mso-position-vertical-relative:margin" o:allowincell="f">
          <v:imagedata r:id="rId1" o:title="fullduestintes3"/>
          <w10:wrap anchorx="margin" anchory="margin"/>
        </v:shape>
      </w:pict>
    </w:r>
    <w:r w:rsidR="005B419B">
      <w:rPr>
        <w:noProof/>
        <w:lang w:eastAsia="ca-ES"/>
      </w:rPr>
      <w:drawing>
        <wp:anchor distT="0" distB="0" distL="114300" distR="114300" simplePos="0" relativeHeight="251657216" behindDoc="0" locked="0" layoutInCell="1" allowOverlap="1" wp14:anchorId="188C360F" wp14:editId="5602A36E">
          <wp:simplePos x="0" y="0"/>
          <wp:positionH relativeFrom="column">
            <wp:posOffset>-773430</wp:posOffset>
          </wp:positionH>
          <wp:positionV relativeFrom="paragraph">
            <wp:posOffset>-267335</wp:posOffset>
          </wp:positionV>
          <wp:extent cx="2686050" cy="915035"/>
          <wp:effectExtent l="0" t="0" r="0" b="0"/>
          <wp:wrapSquare wrapText="bothSides"/>
          <wp:docPr id="23" name="Imagen 23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rca+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4E7D"/>
    <w:multiLevelType w:val="hybridMultilevel"/>
    <w:tmpl w:val="243EAB82"/>
    <w:lvl w:ilvl="0" w:tplc="0C0A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">
    <w:nsid w:val="2B4E0BD1"/>
    <w:multiLevelType w:val="hybridMultilevel"/>
    <w:tmpl w:val="546E938C"/>
    <w:lvl w:ilvl="0" w:tplc="C994ACCA">
      <w:numFmt w:val="bullet"/>
      <w:lvlText w:val="-"/>
      <w:lvlJc w:val="left"/>
      <w:pPr>
        <w:ind w:left="720" w:hanging="360"/>
      </w:pPr>
      <w:rPr>
        <w:rFonts w:ascii="Apple Garamond Light" w:eastAsia="Calibri" w:hAnsi="Apple Garamond Light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962CC"/>
    <w:multiLevelType w:val="hybridMultilevel"/>
    <w:tmpl w:val="AE7A30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002445"/>
    <w:multiLevelType w:val="hybridMultilevel"/>
    <w:tmpl w:val="6DE67360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837A9A"/>
    <w:multiLevelType w:val="hybridMultilevel"/>
    <w:tmpl w:val="CDE205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1">
      <o:colormenu v:ext="edit" strokecolor="none"/>
    </o:shapedefaults>
    <o:shapelayout v:ext="edit">
      <o:idmap v:ext="edit" data="2"/>
      <o:rules v:ext="edit">
        <o:r id="V:Rule2" type="connector" idref="#_x0000_s207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FA5"/>
    <w:rsid w:val="000260F3"/>
    <w:rsid w:val="0003189D"/>
    <w:rsid w:val="00062FA4"/>
    <w:rsid w:val="0008520B"/>
    <w:rsid w:val="000D1780"/>
    <w:rsid w:val="00112F22"/>
    <w:rsid w:val="00127AD9"/>
    <w:rsid w:val="001C6225"/>
    <w:rsid w:val="00244741"/>
    <w:rsid w:val="00255D2B"/>
    <w:rsid w:val="00264DF6"/>
    <w:rsid w:val="002C0B78"/>
    <w:rsid w:val="00333245"/>
    <w:rsid w:val="00351CE3"/>
    <w:rsid w:val="00425558"/>
    <w:rsid w:val="00437E73"/>
    <w:rsid w:val="00475703"/>
    <w:rsid w:val="00507978"/>
    <w:rsid w:val="00546FA5"/>
    <w:rsid w:val="005B419B"/>
    <w:rsid w:val="00610473"/>
    <w:rsid w:val="00612C17"/>
    <w:rsid w:val="00645858"/>
    <w:rsid w:val="006559A8"/>
    <w:rsid w:val="006B4B47"/>
    <w:rsid w:val="007343C8"/>
    <w:rsid w:val="00740FF2"/>
    <w:rsid w:val="00751A0B"/>
    <w:rsid w:val="00797952"/>
    <w:rsid w:val="008001F9"/>
    <w:rsid w:val="00807B22"/>
    <w:rsid w:val="00860B28"/>
    <w:rsid w:val="008C763A"/>
    <w:rsid w:val="008D699B"/>
    <w:rsid w:val="008E59CE"/>
    <w:rsid w:val="0092453F"/>
    <w:rsid w:val="009548D1"/>
    <w:rsid w:val="00957F11"/>
    <w:rsid w:val="00966EB1"/>
    <w:rsid w:val="0099796D"/>
    <w:rsid w:val="009C3162"/>
    <w:rsid w:val="00A2048D"/>
    <w:rsid w:val="00B9426A"/>
    <w:rsid w:val="00BF295B"/>
    <w:rsid w:val="00C25464"/>
    <w:rsid w:val="00C3077B"/>
    <w:rsid w:val="00C34F77"/>
    <w:rsid w:val="00C64389"/>
    <w:rsid w:val="00C7200E"/>
    <w:rsid w:val="00C7788A"/>
    <w:rsid w:val="00CA562D"/>
    <w:rsid w:val="00CC2677"/>
    <w:rsid w:val="00CC586D"/>
    <w:rsid w:val="00CD242C"/>
    <w:rsid w:val="00CD3804"/>
    <w:rsid w:val="00D3770A"/>
    <w:rsid w:val="00D505A8"/>
    <w:rsid w:val="00DA1B4D"/>
    <w:rsid w:val="00DD0C74"/>
    <w:rsid w:val="00E03029"/>
    <w:rsid w:val="00E05E0F"/>
    <w:rsid w:val="00E35F6A"/>
    <w:rsid w:val="00E62816"/>
    <w:rsid w:val="00E96521"/>
    <w:rsid w:val="00EA5018"/>
    <w:rsid w:val="00FB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FA5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C622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2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2546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22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link w:val="TextoindependienteCar"/>
    <w:rsid w:val="00740FF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40FF2"/>
    <w:rPr>
      <w:rFonts w:ascii="Times New Roman" w:eastAsia="Times New Roman" w:hAnsi="Times New Roman"/>
      <w:sz w:val="24"/>
      <w:lang w:val="es-ES_tradnl"/>
    </w:rPr>
  </w:style>
  <w:style w:type="paragraph" w:customStyle="1" w:styleId="BodyText21">
    <w:name w:val="Body Text 21"/>
    <w:basedOn w:val="Normal"/>
    <w:rsid w:val="00740FF2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C25464"/>
    <w:rPr>
      <w:rFonts w:ascii="Arial" w:eastAsia="Times New Roman" w:hAnsi="Arial" w:cs="Arial"/>
      <w:b/>
      <w:bCs/>
      <w:sz w:val="26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1C6225"/>
    <w:rPr>
      <w:rFonts w:ascii="Cambria" w:eastAsia="Times New Roman" w:hAnsi="Cambria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225"/>
    <w:rPr>
      <w:rFonts w:ascii="Cambria" w:eastAsia="Times New Roman" w:hAnsi="Cambria" w:cs="Times New Roman"/>
      <w:b/>
      <w:bCs/>
      <w:i/>
      <w:iCs/>
      <w:sz w:val="28"/>
      <w:szCs w:val="28"/>
      <w:lang w:val="ca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22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178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1780"/>
    <w:rPr>
      <w:rFonts w:ascii="Apple Garamond Light" w:hAnsi="Apple Garamond Light"/>
      <w:sz w:val="22"/>
      <w:szCs w:val="22"/>
      <w:lang w:val="ca-ES" w:eastAsia="en-US"/>
    </w:rPr>
  </w:style>
  <w:style w:type="paragraph" w:styleId="Prrafodelista">
    <w:name w:val="List Paragraph"/>
    <w:basedOn w:val="Normal"/>
    <w:uiPriority w:val="34"/>
    <w:qFormat/>
    <w:rsid w:val="005B419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37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FA5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C622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2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2546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22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link w:val="TextoindependienteCar"/>
    <w:rsid w:val="00740FF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40FF2"/>
    <w:rPr>
      <w:rFonts w:ascii="Times New Roman" w:eastAsia="Times New Roman" w:hAnsi="Times New Roman"/>
      <w:sz w:val="24"/>
      <w:lang w:val="es-ES_tradnl"/>
    </w:rPr>
  </w:style>
  <w:style w:type="paragraph" w:customStyle="1" w:styleId="BodyText21">
    <w:name w:val="Body Text 21"/>
    <w:basedOn w:val="Normal"/>
    <w:rsid w:val="00740FF2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C25464"/>
    <w:rPr>
      <w:rFonts w:ascii="Arial" w:eastAsia="Times New Roman" w:hAnsi="Arial" w:cs="Arial"/>
      <w:b/>
      <w:bCs/>
      <w:sz w:val="26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1C6225"/>
    <w:rPr>
      <w:rFonts w:ascii="Cambria" w:eastAsia="Times New Roman" w:hAnsi="Cambria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225"/>
    <w:rPr>
      <w:rFonts w:ascii="Cambria" w:eastAsia="Times New Roman" w:hAnsi="Cambria" w:cs="Times New Roman"/>
      <w:b/>
      <w:bCs/>
      <w:i/>
      <w:iCs/>
      <w:sz w:val="28"/>
      <w:szCs w:val="28"/>
      <w:lang w:val="ca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22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178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1780"/>
    <w:rPr>
      <w:rFonts w:ascii="Apple Garamond Light" w:hAnsi="Apple Garamond Light"/>
      <w:sz w:val="22"/>
      <w:szCs w:val="22"/>
      <w:lang w:val="ca-ES" w:eastAsia="en-US"/>
    </w:rPr>
  </w:style>
  <w:style w:type="paragraph" w:styleId="Prrafodelista">
    <w:name w:val="List Paragraph"/>
    <w:basedOn w:val="Normal"/>
    <w:uiPriority w:val="34"/>
    <w:qFormat/>
    <w:rsid w:val="005B419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37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villagrasa\Desktop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6BF75-8461-45BC-AB92-5F281F16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0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mvillagrasa</dc:creator>
  <cp:lastModifiedBy>Montse Villagrasa i Garcia</cp:lastModifiedBy>
  <cp:revision>2</cp:revision>
  <cp:lastPrinted>2017-07-06T07:13:00Z</cp:lastPrinted>
  <dcterms:created xsi:type="dcterms:W3CDTF">2024-04-02T12:03:00Z</dcterms:created>
  <dcterms:modified xsi:type="dcterms:W3CDTF">2024-04-02T12:03:00Z</dcterms:modified>
</cp:coreProperties>
</file>