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88A" w:rsidRPr="00B57638" w:rsidRDefault="00C7788A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</w:rPr>
      </w:pPr>
    </w:p>
    <w:p w:rsidR="00B57638" w:rsidRDefault="00546FA5" w:rsidP="0003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142"/>
          <w:tab w:val="left" w:pos="10773"/>
        </w:tabs>
        <w:spacing w:after="0"/>
        <w:jc w:val="center"/>
        <w:rPr>
          <w:rFonts w:ascii="Arial" w:hAnsi="Arial" w:cs="Arial"/>
          <w:b/>
        </w:rPr>
      </w:pPr>
      <w:r w:rsidRPr="00B57638">
        <w:rPr>
          <w:rFonts w:ascii="Arial" w:hAnsi="Arial" w:cs="Arial"/>
          <w:b/>
        </w:rPr>
        <w:t>SOL·LICITUD / RENOVACIÓ DE LA LLICÈNCIA PER A LA TINENÇA I CONDUCCIÓ D’ANIMALS</w:t>
      </w:r>
      <w:r w:rsidR="00D3770A" w:rsidRPr="00B57638">
        <w:rPr>
          <w:rFonts w:ascii="Arial" w:hAnsi="Arial" w:cs="Arial"/>
          <w:b/>
        </w:rPr>
        <w:t xml:space="preserve"> CONSIDERATS </w:t>
      </w:r>
      <w:r w:rsidRPr="00B57638">
        <w:rPr>
          <w:rFonts w:ascii="Arial" w:hAnsi="Arial" w:cs="Arial"/>
          <w:b/>
        </w:rPr>
        <w:t xml:space="preserve">POTENCIALMENT PERILLOSOS, </w:t>
      </w:r>
    </w:p>
    <w:p w:rsidR="00546FA5" w:rsidRPr="00B57638" w:rsidRDefault="00546FA5" w:rsidP="0003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142"/>
          <w:tab w:val="left" w:pos="10773"/>
        </w:tabs>
        <w:spacing w:after="0"/>
        <w:jc w:val="center"/>
        <w:rPr>
          <w:rFonts w:ascii="Arial" w:hAnsi="Arial" w:cs="Arial"/>
          <w:b/>
        </w:rPr>
      </w:pPr>
      <w:bookmarkStart w:id="0" w:name="_GoBack"/>
      <w:bookmarkEnd w:id="0"/>
      <w:r w:rsidRPr="00B57638">
        <w:rPr>
          <w:rFonts w:ascii="Arial" w:hAnsi="Arial" w:cs="Arial"/>
          <w:b/>
        </w:rPr>
        <w:t xml:space="preserve">I INSCRIPCIÓ AL </w:t>
      </w:r>
      <w:r w:rsidR="00C7788A" w:rsidRPr="00B57638">
        <w:rPr>
          <w:rFonts w:ascii="Arial" w:hAnsi="Arial" w:cs="Arial"/>
          <w:b/>
        </w:rPr>
        <w:t>REGISTRE D’ANIMALS DE COMPANYIA.</w:t>
      </w:r>
    </w:p>
    <w:p w:rsidR="00C7788A" w:rsidRPr="00B57638" w:rsidRDefault="00C7788A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</w:rPr>
      </w:pPr>
    </w:p>
    <w:p w:rsidR="00546FA5" w:rsidRPr="00B57638" w:rsidRDefault="00546FA5" w:rsidP="0003189D">
      <w:pPr>
        <w:tabs>
          <w:tab w:val="left" w:pos="142"/>
          <w:tab w:val="left" w:pos="10773"/>
        </w:tabs>
        <w:jc w:val="both"/>
        <w:rPr>
          <w:rFonts w:ascii="Arial" w:hAnsi="Arial" w:cs="Arial"/>
          <w:b/>
          <w:u w:val="single"/>
        </w:rPr>
      </w:pPr>
      <w:r w:rsidRPr="00B57638">
        <w:rPr>
          <w:rFonts w:ascii="Arial" w:hAnsi="Arial" w:cs="Arial"/>
          <w:b/>
          <w:u w:val="single"/>
        </w:rPr>
        <w:t>DADES PROPIETARI/ÀRIA</w:t>
      </w:r>
    </w:p>
    <w:p w:rsidR="0003189D" w:rsidRPr="00B57638" w:rsidRDefault="0003189D" w:rsidP="00B57638">
      <w:pPr>
        <w:tabs>
          <w:tab w:val="left" w:pos="142"/>
          <w:tab w:val="left" w:pos="10773"/>
        </w:tabs>
        <w:spacing w:line="360" w:lineRule="auto"/>
        <w:rPr>
          <w:rFonts w:ascii="Arial" w:hAnsi="Arial" w:cs="Arial"/>
        </w:rPr>
      </w:pPr>
      <w:r w:rsidRPr="00B57638">
        <w:rPr>
          <w:rFonts w:ascii="Arial" w:hAnsi="Arial" w:cs="Arial"/>
        </w:rPr>
        <w:t>Nom i Cognoms.......................................................................</w:t>
      </w:r>
      <w:r w:rsidR="00B57638">
        <w:rPr>
          <w:rFonts w:ascii="Arial" w:hAnsi="Arial" w:cs="Arial"/>
        </w:rPr>
        <w:t>......................</w:t>
      </w:r>
      <w:r w:rsidRPr="00B57638">
        <w:rPr>
          <w:rFonts w:ascii="Arial" w:hAnsi="Arial" w:cs="Arial"/>
        </w:rPr>
        <w:t>.DNI/NIF/NIE..........</w:t>
      </w:r>
      <w:r w:rsidR="00B57638">
        <w:rPr>
          <w:rFonts w:ascii="Arial" w:hAnsi="Arial" w:cs="Arial"/>
        </w:rPr>
        <w:t>..........................</w:t>
      </w:r>
    </w:p>
    <w:p w:rsidR="0003189D" w:rsidRPr="00B57638" w:rsidRDefault="0003189D" w:rsidP="00B57638">
      <w:pPr>
        <w:tabs>
          <w:tab w:val="left" w:pos="142"/>
          <w:tab w:val="left" w:pos="10773"/>
        </w:tabs>
        <w:spacing w:line="360" w:lineRule="auto"/>
        <w:rPr>
          <w:rFonts w:ascii="Arial" w:hAnsi="Arial" w:cs="Arial"/>
        </w:rPr>
      </w:pPr>
      <w:r w:rsidRPr="00B57638">
        <w:rPr>
          <w:rFonts w:ascii="Arial" w:hAnsi="Arial" w:cs="Arial"/>
        </w:rPr>
        <w:t>Adreça domicili.........................................................................................................................................</w:t>
      </w:r>
      <w:r w:rsidR="00B57638">
        <w:rPr>
          <w:rFonts w:ascii="Arial" w:hAnsi="Arial" w:cs="Arial"/>
        </w:rPr>
        <w:t>..............</w:t>
      </w:r>
    </w:p>
    <w:p w:rsidR="00B57638" w:rsidRDefault="0003189D" w:rsidP="00B57638">
      <w:pPr>
        <w:tabs>
          <w:tab w:val="left" w:pos="142"/>
          <w:tab w:val="left" w:pos="10773"/>
        </w:tabs>
        <w:spacing w:line="360" w:lineRule="auto"/>
        <w:rPr>
          <w:rFonts w:ascii="Arial" w:hAnsi="Arial" w:cs="Arial"/>
        </w:rPr>
      </w:pPr>
      <w:r w:rsidRPr="00B57638">
        <w:rPr>
          <w:rFonts w:ascii="Arial" w:hAnsi="Arial" w:cs="Arial"/>
        </w:rPr>
        <w:t>CP.................................Municipi...............................................</w:t>
      </w:r>
      <w:r w:rsidR="00B57638">
        <w:rPr>
          <w:rFonts w:ascii="Arial" w:hAnsi="Arial" w:cs="Arial"/>
        </w:rPr>
        <w:t>.............</w:t>
      </w:r>
      <w:r w:rsidRPr="00B57638">
        <w:rPr>
          <w:rFonts w:ascii="Arial" w:hAnsi="Arial" w:cs="Arial"/>
        </w:rPr>
        <w:t>.....Comarca...........................................</w:t>
      </w:r>
    </w:p>
    <w:p w:rsidR="00B57638" w:rsidRDefault="00B57638" w:rsidP="00B57638">
      <w:pPr>
        <w:tabs>
          <w:tab w:val="left" w:pos="142"/>
          <w:tab w:val="left" w:pos="10773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03189D" w:rsidRPr="00B57638">
        <w:rPr>
          <w:rFonts w:ascii="Arial" w:hAnsi="Arial" w:cs="Arial"/>
        </w:rPr>
        <w:t>elèfon fix/mòbil..................................</w:t>
      </w:r>
      <w:r>
        <w:rPr>
          <w:rFonts w:ascii="Arial" w:hAnsi="Arial" w:cs="Arial"/>
        </w:rPr>
        <w:t>........</w:t>
      </w:r>
      <w:r w:rsidR="0003189D" w:rsidRPr="00B57638">
        <w:rPr>
          <w:rFonts w:ascii="Arial" w:hAnsi="Arial" w:cs="Arial"/>
        </w:rPr>
        <w:t>..</w:t>
      </w:r>
      <w:proofErr w:type="spellStart"/>
      <w:r w:rsidR="0003189D" w:rsidRPr="00B57638">
        <w:rPr>
          <w:rFonts w:ascii="Arial" w:hAnsi="Arial" w:cs="Arial"/>
        </w:rPr>
        <w:t>Tlf</w:t>
      </w:r>
      <w:proofErr w:type="spellEnd"/>
      <w:r w:rsidR="0003189D" w:rsidRPr="00B57638">
        <w:rPr>
          <w:rFonts w:ascii="Arial" w:hAnsi="Arial" w:cs="Arial"/>
        </w:rPr>
        <w:t>. fix/mòbil alternatiu.....................</w:t>
      </w:r>
      <w:r>
        <w:rPr>
          <w:rFonts w:ascii="Arial" w:hAnsi="Arial" w:cs="Arial"/>
        </w:rPr>
        <w:t>..</w:t>
      </w:r>
      <w:r w:rsidR="0003189D" w:rsidRPr="00B57638">
        <w:rPr>
          <w:rFonts w:ascii="Arial" w:hAnsi="Arial" w:cs="Arial"/>
        </w:rPr>
        <w:t>.......</w:t>
      </w:r>
      <w:r>
        <w:rPr>
          <w:rFonts w:ascii="Arial" w:hAnsi="Arial" w:cs="Arial"/>
        </w:rPr>
        <w:t>.........</w:t>
      </w:r>
      <w:proofErr w:type="spellStart"/>
      <w:r w:rsidR="0003189D" w:rsidRPr="00B57638">
        <w:rPr>
          <w:rFonts w:ascii="Arial" w:hAnsi="Arial" w:cs="Arial"/>
        </w:rPr>
        <w:t>Tlf</w:t>
      </w:r>
      <w:proofErr w:type="spellEnd"/>
      <w:r w:rsidR="0003189D" w:rsidRPr="00B57638">
        <w:rPr>
          <w:rFonts w:ascii="Arial" w:hAnsi="Arial" w:cs="Arial"/>
        </w:rPr>
        <w:t xml:space="preserve">. fix/mòbil </w:t>
      </w:r>
    </w:p>
    <w:p w:rsidR="00B57638" w:rsidRDefault="0003189D" w:rsidP="00B57638">
      <w:pPr>
        <w:tabs>
          <w:tab w:val="left" w:pos="142"/>
          <w:tab w:val="left" w:pos="10773"/>
        </w:tabs>
        <w:spacing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>alternatiu 2..............................</w:t>
      </w:r>
      <w:r w:rsidR="00B57638">
        <w:rPr>
          <w:rFonts w:ascii="Arial" w:hAnsi="Arial" w:cs="Arial"/>
        </w:rPr>
        <w:t>..................</w:t>
      </w:r>
      <w:r w:rsidRPr="00B57638">
        <w:rPr>
          <w:rFonts w:ascii="Arial" w:hAnsi="Arial" w:cs="Arial"/>
        </w:rPr>
        <w:t>Correu electrònic...............................................</w:t>
      </w:r>
      <w:r w:rsidR="00B57638">
        <w:rPr>
          <w:rFonts w:ascii="Arial" w:hAnsi="Arial" w:cs="Arial"/>
        </w:rPr>
        <w:t>................</w:t>
      </w:r>
      <w:r w:rsidRPr="00B57638">
        <w:rPr>
          <w:rFonts w:ascii="Arial" w:hAnsi="Arial" w:cs="Arial"/>
        </w:rPr>
        <w:t xml:space="preserve">........... </w:t>
      </w:r>
    </w:p>
    <w:p w:rsidR="0003189D" w:rsidRPr="00B57638" w:rsidRDefault="0003189D" w:rsidP="00B57638">
      <w:pPr>
        <w:tabs>
          <w:tab w:val="left" w:pos="142"/>
          <w:tab w:val="left" w:pos="10773"/>
        </w:tabs>
        <w:spacing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>Correu electrònic 2............................................................................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  <w:u w:val="single"/>
        </w:rPr>
      </w:pPr>
    </w:p>
    <w:p w:rsidR="00546FA5" w:rsidRPr="00B57638" w:rsidRDefault="00546FA5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B57638">
        <w:rPr>
          <w:rFonts w:ascii="Arial" w:hAnsi="Arial" w:cs="Arial"/>
          <w:b/>
          <w:u w:val="single"/>
        </w:rPr>
        <w:t>DADES DE L’ANIMAL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E05E0F" w:rsidRPr="00B57638" w:rsidRDefault="00546FA5" w:rsidP="00B57638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>Nom</w:t>
      </w:r>
      <w:r w:rsidRPr="00B57638">
        <w:rPr>
          <w:rFonts w:ascii="Arial" w:hAnsi="Arial" w:cs="Arial"/>
        </w:rPr>
        <w:t xml:space="preserve">..................................................................... </w:t>
      </w:r>
      <w:r w:rsidR="00E05E0F" w:rsidRPr="00B57638">
        <w:rPr>
          <w:rFonts w:ascii="Arial" w:hAnsi="Arial" w:cs="Arial"/>
          <w:b/>
        </w:rPr>
        <w:t>Raça:</w:t>
      </w:r>
      <w:r w:rsidR="00E05E0F" w:rsidRPr="00B57638">
        <w:rPr>
          <w:rFonts w:ascii="Arial" w:hAnsi="Arial" w:cs="Arial"/>
        </w:rPr>
        <w:t>.......................................................................................</w:t>
      </w:r>
    </w:p>
    <w:p w:rsidR="00E05E0F" w:rsidRPr="00B57638" w:rsidRDefault="00E05E0F" w:rsidP="00B57638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>En cas de mestís, raça dels progenitors (si es coneix):</w:t>
      </w:r>
      <w:r w:rsidRPr="00B57638">
        <w:rPr>
          <w:rFonts w:ascii="Arial" w:hAnsi="Arial" w:cs="Arial"/>
        </w:rPr>
        <w:t>............................................./....................................</w:t>
      </w:r>
    </w:p>
    <w:p w:rsidR="00546FA5" w:rsidRPr="00B57638" w:rsidRDefault="00546FA5" w:rsidP="00B57638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>Finalitat</w:t>
      </w:r>
      <w:r w:rsidRPr="00B57638">
        <w:rPr>
          <w:rFonts w:ascii="Arial" w:hAnsi="Arial" w:cs="Arial"/>
        </w:rPr>
        <w:t xml:space="preserve"> </w:t>
      </w:r>
      <w:r w:rsidR="00807B22" w:rsidRPr="00B57638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52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="00807B22" w:rsidRPr="00B57638">
        <w:rPr>
          <w:rFonts w:ascii="Arial" w:hAnsi="Arial" w:cs="Arial"/>
        </w:rPr>
        <w:fldChar w:fldCharType="end"/>
      </w:r>
      <w:bookmarkEnd w:id="1"/>
      <w:r w:rsidRPr="00B57638">
        <w:rPr>
          <w:rFonts w:ascii="Arial" w:hAnsi="Arial" w:cs="Arial"/>
        </w:rPr>
        <w:t xml:space="preserve">convivència </w:t>
      </w:r>
      <w:r w:rsidR="00807B22" w:rsidRPr="00B57638">
        <w:rPr>
          <w:rFonts w:ascii="Arial" w:hAnsi="Arial" w:cs="Arial"/>
        </w:rPr>
        <w:fldChar w:fldCharType="begin">
          <w:ffData>
            <w:name w:val="Casilla5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53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="00807B22" w:rsidRPr="00B57638">
        <w:rPr>
          <w:rFonts w:ascii="Arial" w:hAnsi="Arial" w:cs="Arial"/>
        </w:rPr>
        <w:fldChar w:fldCharType="end"/>
      </w:r>
      <w:bookmarkEnd w:id="2"/>
      <w:r w:rsidRPr="00B57638">
        <w:rPr>
          <w:rFonts w:ascii="Arial" w:hAnsi="Arial" w:cs="Arial"/>
        </w:rPr>
        <w:t xml:space="preserve">humana guarda </w:t>
      </w:r>
      <w:r w:rsidR="00807B22" w:rsidRPr="00B57638">
        <w:rPr>
          <w:rFonts w:ascii="Arial" w:hAnsi="Arial" w:cs="Arial"/>
        </w:rPr>
        <w:fldChar w:fldCharType="begin">
          <w:ffData>
            <w:name w:val="Casilla5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54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="00807B22" w:rsidRPr="00B57638">
        <w:rPr>
          <w:rFonts w:ascii="Arial" w:hAnsi="Arial" w:cs="Arial"/>
        </w:rPr>
        <w:fldChar w:fldCharType="end"/>
      </w:r>
      <w:bookmarkEnd w:id="3"/>
      <w:r w:rsidRPr="00B57638">
        <w:rPr>
          <w:rFonts w:ascii="Arial" w:hAnsi="Arial" w:cs="Arial"/>
        </w:rPr>
        <w:t>altres</w:t>
      </w:r>
      <w:r w:rsidR="00E05E0F" w:rsidRPr="00B57638">
        <w:rPr>
          <w:rFonts w:ascii="Arial" w:hAnsi="Arial" w:cs="Arial"/>
        </w:rPr>
        <w:t>...........................................................................................</w:t>
      </w:r>
      <w:r w:rsidRPr="00B57638">
        <w:rPr>
          <w:rFonts w:ascii="Arial" w:hAnsi="Arial" w:cs="Arial"/>
        </w:rPr>
        <w:t xml:space="preserve">          </w:t>
      </w:r>
    </w:p>
    <w:p w:rsidR="00B57638" w:rsidRDefault="0003189D" w:rsidP="00B57638">
      <w:pPr>
        <w:spacing w:after="0" w:line="480" w:lineRule="auto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>Data de Naixement:</w:t>
      </w:r>
      <w:r w:rsidRPr="00B57638">
        <w:rPr>
          <w:rFonts w:ascii="Arial" w:hAnsi="Arial" w:cs="Arial"/>
        </w:rPr>
        <w:t xml:space="preserve">............................................                </w:t>
      </w:r>
      <w:r w:rsidRPr="00B57638">
        <w:rPr>
          <w:rFonts w:ascii="Arial" w:hAnsi="Arial" w:cs="Arial"/>
          <w:b/>
        </w:rPr>
        <w:t xml:space="preserve">Sexe: </w:t>
      </w:r>
      <w:r w:rsidRPr="00B57638">
        <w:rPr>
          <w:rFonts w:ascii="Arial" w:hAnsi="Arial" w:cs="Arial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8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4"/>
      <w:r w:rsidRPr="00B57638">
        <w:rPr>
          <w:rFonts w:ascii="Arial" w:hAnsi="Arial" w:cs="Arial"/>
        </w:rPr>
        <w:t xml:space="preserve">mascle   </w:t>
      </w:r>
      <w:r w:rsidRPr="00B57638">
        <w:rPr>
          <w:rFonts w:ascii="Arial" w:hAnsi="Arial" w:cs="Arial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9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5"/>
      <w:r w:rsidRPr="00B57638">
        <w:rPr>
          <w:rFonts w:ascii="Arial" w:hAnsi="Arial" w:cs="Arial"/>
        </w:rPr>
        <w:t xml:space="preserve">femella      </w:t>
      </w:r>
    </w:p>
    <w:p w:rsidR="00B57638" w:rsidRDefault="0003189D" w:rsidP="00B57638">
      <w:pPr>
        <w:spacing w:after="0" w:line="480" w:lineRule="auto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 xml:space="preserve">Esterilitzat </w:t>
      </w:r>
      <w:r w:rsidRPr="00B57638">
        <w:rPr>
          <w:rFonts w:ascii="Arial" w:hAnsi="Arial" w:cs="Arial"/>
        </w:rPr>
        <w:t xml:space="preserve">   </w:t>
      </w:r>
      <w:r w:rsidRPr="00B57638">
        <w:rPr>
          <w:rFonts w:ascii="Arial" w:hAnsi="Arial" w:cs="Arial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sí     </w:t>
      </w:r>
      <w:r w:rsidRPr="00B57638">
        <w:rPr>
          <w:rFonts w:ascii="Arial" w:hAnsi="Arial" w:cs="Arial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>no</w:t>
      </w:r>
      <w:r w:rsidR="00B57638">
        <w:rPr>
          <w:rFonts w:ascii="Arial" w:hAnsi="Arial" w:cs="Arial"/>
        </w:rPr>
        <w:t xml:space="preserve">         </w:t>
      </w:r>
      <w:r w:rsidRPr="00B57638">
        <w:rPr>
          <w:rFonts w:ascii="Arial" w:hAnsi="Arial" w:cs="Arial"/>
          <w:b/>
        </w:rPr>
        <w:t xml:space="preserve">Mida:  </w:t>
      </w:r>
      <w:r w:rsidRPr="00B57638">
        <w:rPr>
          <w:rFonts w:ascii="Arial" w:hAnsi="Arial" w:cs="Arial"/>
        </w:rPr>
        <w:t xml:space="preserve"> </w:t>
      </w:r>
      <w:r w:rsidRPr="00B57638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4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6"/>
      <w:r w:rsidRPr="00B57638">
        <w:rPr>
          <w:rFonts w:ascii="Arial" w:hAnsi="Arial" w:cs="Arial"/>
        </w:rPr>
        <w:t xml:space="preserve">gran </w:t>
      </w:r>
      <w:r w:rsidRPr="00B57638">
        <w:rPr>
          <w:rFonts w:ascii="Arial" w:hAnsi="Arial" w:cs="Arial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5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7"/>
      <w:r w:rsidRPr="00B57638">
        <w:rPr>
          <w:rFonts w:ascii="Arial" w:hAnsi="Arial" w:cs="Arial"/>
        </w:rPr>
        <w:t xml:space="preserve">mitjana  </w:t>
      </w:r>
      <w:r w:rsidRPr="00B57638">
        <w:rPr>
          <w:rFonts w:ascii="Arial" w:hAnsi="Arial" w:cs="Arial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6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8"/>
      <w:r w:rsidRPr="00B57638">
        <w:rPr>
          <w:rFonts w:ascii="Arial" w:hAnsi="Arial" w:cs="Arial"/>
        </w:rPr>
        <w:t xml:space="preserve">petita     </w:t>
      </w:r>
    </w:p>
    <w:p w:rsidR="0003189D" w:rsidRPr="00B57638" w:rsidRDefault="0003189D" w:rsidP="00B57638">
      <w:pPr>
        <w:spacing w:after="0" w:line="480" w:lineRule="auto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 xml:space="preserve">Origen:  </w:t>
      </w:r>
      <w:r w:rsidRPr="00B57638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Cria  </w:t>
      </w:r>
      <w:r w:rsidRPr="00B57638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Cessió particular </w:t>
      </w:r>
      <w:r w:rsidRPr="00B57638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 botiga animals </w:t>
      </w:r>
      <w:r w:rsidRPr="00B57638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protectora </w:t>
      </w:r>
      <w:r w:rsidRPr="00B57638">
        <w:rPr>
          <w:rFonts w:ascii="Arial" w:hAnsi="Arial" w:cs="Aria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internet</w:t>
      </w:r>
    </w:p>
    <w:p w:rsidR="0003189D" w:rsidRPr="00B57638" w:rsidRDefault="0003189D" w:rsidP="0003189D">
      <w:pPr>
        <w:spacing w:line="360" w:lineRule="auto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 xml:space="preserve">Domicili habitual de l’animal    </w:t>
      </w:r>
      <w:r w:rsidRPr="00B57638">
        <w:rPr>
          <w:rFonts w:ascii="Arial" w:hAnsi="Arial" w:cs="Arial"/>
          <w:b/>
        </w:rPr>
        <w:fldChar w:fldCharType="begin">
          <w:ffData>
            <w:name w:val="Casilla2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28"/>
      <w:r w:rsidRPr="00B57638">
        <w:rPr>
          <w:rFonts w:ascii="Arial" w:hAnsi="Arial" w:cs="Arial"/>
          <w:b/>
        </w:rPr>
        <w:instrText xml:space="preserve"> FORMCHECKBOX </w:instrText>
      </w:r>
      <w:r w:rsidR="00B57638" w:rsidRPr="00B57638">
        <w:rPr>
          <w:rFonts w:ascii="Arial" w:hAnsi="Arial" w:cs="Arial"/>
          <w:b/>
        </w:rPr>
      </w:r>
      <w:r w:rsidR="00B57638" w:rsidRPr="00B57638">
        <w:rPr>
          <w:rFonts w:ascii="Arial" w:hAnsi="Arial" w:cs="Arial"/>
          <w:b/>
        </w:rPr>
        <w:fldChar w:fldCharType="separate"/>
      </w:r>
      <w:r w:rsidRPr="00B57638">
        <w:rPr>
          <w:rFonts w:ascii="Arial" w:hAnsi="Arial" w:cs="Arial"/>
          <w:b/>
        </w:rPr>
        <w:fldChar w:fldCharType="end"/>
      </w:r>
      <w:bookmarkEnd w:id="9"/>
      <w:r w:rsidRPr="00B57638">
        <w:rPr>
          <w:rFonts w:ascii="Arial" w:hAnsi="Arial" w:cs="Arial"/>
          <w:b/>
        </w:rPr>
        <w:t xml:space="preserve"> </w:t>
      </w:r>
      <w:r w:rsidRPr="00B57638">
        <w:rPr>
          <w:rFonts w:ascii="Arial" w:hAnsi="Arial" w:cs="Arial"/>
        </w:rPr>
        <w:t xml:space="preserve">coincideix amb el del sol·licitant        </w:t>
      </w:r>
      <w:r w:rsidRPr="00B57638">
        <w:rPr>
          <w:rFonts w:ascii="Arial" w:hAnsi="Arial" w:cs="Arial"/>
        </w:rPr>
        <w:fldChar w:fldCharType="begin">
          <w:ffData>
            <w:name w:val="Casilla2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illa29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10"/>
      <w:r w:rsidRPr="00B57638">
        <w:rPr>
          <w:rFonts w:ascii="Arial" w:hAnsi="Arial" w:cs="Arial"/>
        </w:rPr>
        <w:t xml:space="preserve"> altre (especifiqueu a continuació)</w:t>
      </w:r>
    </w:p>
    <w:p w:rsidR="0003189D" w:rsidRPr="00B57638" w:rsidRDefault="0003189D" w:rsidP="0003189D">
      <w:pPr>
        <w:spacing w:after="0"/>
        <w:rPr>
          <w:rFonts w:ascii="Arial" w:hAnsi="Arial" w:cs="Arial"/>
        </w:rPr>
      </w:pPr>
      <w:r w:rsidRPr="00B57638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</w:t>
      </w:r>
    </w:p>
    <w:p w:rsidR="0003189D" w:rsidRPr="00B57638" w:rsidRDefault="0003189D" w:rsidP="0003189D">
      <w:pPr>
        <w:spacing w:after="0"/>
        <w:rPr>
          <w:rFonts w:ascii="Arial" w:hAnsi="Arial" w:cs="Arial"/>
        </w:rPr>
      </w:pPr>
    </w:p>
    <w:p w:rsidR="0003189D" w:rsidRPr="00B57638" w:rsidRDefault="0003189D" w:rsidP="0003189D">
      <w:pPr>
        <w:spacing w:line="360" w:lineRule="auto"/>
        <w:rPr>
          <w:rFonts w:ascii="Arial" w:hAnsi="Arial" w:cs="Arial"/>
        </w:rPr>
      </w:pPr>
      <w:r w:rsidRPr="00B57638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>Sistema d’identificació</w:t>
      </w:r>
      <w:r w:rsidRPr="00B57638">
        <w:rPr>
          <w:rFonts w:ascii="Arial" w:hAnsi="Arial" w:cs="Arial"/>
        </w:rPr>
        <w:t xml:space="preserve">   </w:t>
      </w:r>
      <w:r w:rsidR="00807B22" w:rsidRPr="00B57638">
        <w:rPr>
          <w:rFonts w:ascii="Arial" w:hAnsi="Arial" w:cs="Arial"/>
        </w:rPr>
        <w:fldChar w:fldCharType="begin">
          <w:ffData>
            <w:name w:val="Casilla3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illa31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="00807B22" w:rsidRPr="00B57638">
        <w:rPr>
          <w:rFonts w:ascii="Arial" w:hAnsi="Arial" w:cs="Arial"/>
        </w:rPr>
        <w:fldChar w:fldCharType="end"/>
      </w:r>
      <w:bookmarkEnd w:id="11"/>
      <w:r w:rsidRPr="00B57638">
        <w:rPr>
          <w:rFonts w:ascii="Arial" w:hAnsi="Arial" w:cs="Arial"/>
        </w:rPr>
        <w:t xml:space="preserve">microxip </w:t>
      </w:r>
      <w:r w:rsidR="00807B22" w:rsidRPr="00B57638">
        <w:rPr>
          <w:rFonts w:ascii="Arial" w:hAnsi="Arial" w:cs="Arial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illa32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="00807B22" w:rsidRPr="00B57638">
        <w:rPr>
          <w:rFonts w:ascii="Arial" w:hAnsi="Arial" w:cs="Arial"/>
        </w:rPr>
        <w:fldChar w:fldCharType="end"/>
      </w:r>
      <w:bookmarkEnd w:id="12"/>
      <w:r w:rsidRPr="00B57638">
        <w:rPr>
          <w:rFonts w:ascii="Arial" w:hAnsi="Arial" w:cs="Arial"/>
        </w:rPr>
        <w:t xml:space="preserve">tatuatge </w:t>
      </w:r>
      <w:r w:rsidR="00807B22" w:rsidRPr="00B57638">
        <w:rPr>
          <w:rFonts w:ascii="Arial" w:hAnsi="Arial" w:cs="Arial"/>
        </w:rPr>
        <w:fldChar w:fldCharType="begin">
          <w:ffData>
            <w:name w:val="Casilla3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illa33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="00807B22" w:rsidRPr="00B57638">
        <w:rPr>
          <w:rFonts w:ascii="Arial" w:hAnsi="Arial" w:cs="Arial"/>
        </w:rPr>
        <w:fldChar w:fldCharType="end"/>
      </w:r>
      <w:bookmarkEnd w:id="13"/>
      <w:r w:rsidRPr="00B57638">
        <w:rPr>
          <w:rFonts w:ascii="Arial" w:hAnsi="Arial" w:cs="Arial"/>
        </w:rPr>
        <w:t>ressenya completa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>Lloc de col·locació:</w:t>
      </w:r>
      <w:r w:rsidRPr="00B57638">
        <w:rPr>
          <w:rFonts w:ascii="Arial" w:hAnsi="Arial" w:cs="Arial"/>
        </w:rPr>
        <w:t xml:space="preserve">        </w:t>
      </w:r>
      <w:r w:rsidR="00807B22" w:rsidRPr="00B57638">
        <w:rPr>
          <w:rFonts w:ascii="Arial" w:hAnsi="Arial"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illa10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="00807B22" w:rsidRPr="00B57638">
        <w:rPr>
          <w:rFonts w:ascii="Arial" w:hAnsi="Arial" w:cs="Arial"/>
        </w:rPr>
        <w:fldChar w:fldCharType="end"/>
      </w:r>
      <w:bookmarkEnd w:id="14"/>
      <w:r w:rsidR="00D505A8" w:rsidRPr="00B57638">
        <w:rPr>
          <w:rFonts w:ascii="Arial" w:hAnsi="Arial" w:cs="Arial"/>
        </w:rPr>
        <w:t xml:space="preserve"> c</w:t>
      </w:r>
      <w:r w:rsidRPr="00B57638">
        <w:rPr>
          <w:rFonts w:ascii="Arial" w:hAnsi="Arial" w:cs="Arial"/>
        </w:rPr>
        <w:t xml:space="preserve">oll </w:t>
      </w:r>
      <w:r w:rsidR="00807B22" w:rsidRPr="00B57638">
        <w:rPr>
          <w:rFonts w:ascii="Arial" w:hAnsi="Arial" w:cs="Arial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30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="00807B22" w:rsidRPr="00B57638">
        <w:rPr>
          <w:rFonts w:ascii="Arial" w:hAnsi="Arial" w:cs="Arial"/>
        </w:rPr>
        <w:fldChar w:fldCharType="end"/>
      </w:r>
      <w:bookmarkEnd w:id="15"/>
      <w:r w:rsidRPr="00B57638">
        <w:rPr>
          <w:rFonts w:ascii="Arial" w:hAnsi="Arial" w:cs="Arial"/>
        </w:rPr>
        <w:t xml:space="preserve"> altre (especifiqueu):.....................................................................................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  <w:b/>
        </w:rPr>
      </w:pPr>
      <w:r w:rsidRPr="00B57638">
        <w:rPr>
          <w:rFonts w:ascii="Arial" w:hAnsi="Arial" w:cs="Arial"/>
          <w:b/>
        </w:rPr>
        <w:t>Número de Microxip: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   </w:t>
      </w:r>
      <w:r w:rsidRPr="00B57638">
        <w:rPr>
          <w:rFonts w:ascii="Arial" w:hAnsi="Arial" w:cs="Arial"/>
          <w:b/>
        </w:rPr>
        <w:sym w:font="Symbol" w:char="F07C"/>
      </w:r>
      <w:r w:rsidRPr="00B57638">
        <w:rPr>
          <w:rFonts w:ascii="Arial" w:hAnsi="Arial" w:cs="Arial"/>
          <w:b/>
        </w:rPr>
        <w:t xml:space="preserve">    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  <w:u w:val="single"/>
        </w:rPr>
      </w:pPr>
      <w:r w:rsidRPr="00B57638">
        <w:rPr>
          <w:rFonts w:ascii="Arial" w:hAnsi="Arial" w:cs="Arial"/>
          <w:b/>
          <w:u w:val="single"/>
        </w:rPr>
        <w:t>Altres dades de l’animal: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  <w:u w:val="single"/>
        </w:rPr>
      </w:pPr>
    </w:p>
    <w:p w:rsidR="0003189D" w:rsidRPr="00B57638" w:rsidRDefault="0003189D" w:rsidP="0003189D">
      <w:pPr>
        <w:spacing w:after="0" w:line="360" w:lineRule="auto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>Color:</w:t>
      </w:r>
      <w:r w:rsidRPr="00B57638">
        <w:rPr>
          <w:rFonts w:ascii="Arial" w:hAnsi="Arial" w:cs="Arial"/>
        </w:rPr>
        <w:t xml:space="preserve">............................ </w:t>
      </w:r>
      <w:r w:rsidRPr="00B57638">
        <w:rPr>
          <w:rFonts w:ascii="Arial" w:hAnsi="Arial" w:cs="Arial"/>
        </w:rPr>
        <w:tab/>
      </w:r>
      <w:r w:rsidRPr="00B57638">
        <w:rPr>
          <w:rFonts w:ascii="Arial" w:hAnsi="Arial" w:cs="Arial"/>
        </w:rPr>
        <w:tab/>
        <w:t xml:space="preserve">       </w:t>
      </w:r>
    </w:p>
    <w:p w:rsidR="0003189D" w:rsidRPr="00B57638" w:rsidRDefault="0003189D" w:rsidP="0003189D">
      <w:pPr>
        <w:spacing w:after="0" w:line="360" w:lineRule="auto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 xml:space="preserve">Pel:   </w:t>
      </w:r>
      <w:r w:rsidRPr="00B57638">
        <w:rPr>
          <w:rFonts w:ascii="Arial" w:hAnsi="Arial" w:cs="Arial"/>
        </w:rPr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13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16"/>
      <w:r w:rsidRPr="00B57638">
        <w:rPr>
          <w:rFonts w:ascii="Arial" w:hAnsi="Arial" w:cs="Arial"/>
        </w:rPr>
        <w:t xml:space="preserve"> curt   </w:t>
      </w:r>
      <w:r w:rsidRPr="00B57638">
        <w:rPr>
          <w:rFonts w:ascii="Arial" w:hAnsi="Arial" w:cs="Arial"/>
        </w:rPr>
        <w:fldChar w:fldCharType="begin">
          <w:ffData>
            <w:name w:val="Casilla1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14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17"/>
      <w:r w:rsidRPr="00B57638">
        <w:rPr>
          <w:rFonts w:ascii="Arial" w:hAnsi="Arial" w:cs="Arial"/>
        </w:rPr>
        <w:t xml:space="preserve"> llarg    </w:t>
      </w:r>
      <w:r w:rsidRPr="00B57638">
        <w:rPr>
          <w:rFonts w:ascii="Arial" w:hAnsi="Arial" w:cs="Arial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15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18"/>
      <w:r w:rsidRPr="00B57638">
        <w:rPr>
          <w:rFonts w:ascii="Arial" w:hAnsi="Arial" w:cs="Arial"/>
        </w:rPr>
        <w:t xml:space="preserve"> dur     </w:t>
      </w:r>
      <w:r w:rsidRPr="00B57638">
        <w:rPr>
          <w:rFonts w:ascii="Arial" w:hAnsi="Arial" w:cs="Arial"/>
        </w:rPr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16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19"/>
      <w:r w:rsidRPr="00B57638">
        <w:rPr>
          <w:rFonts w:ascii="Arial" w:hAnsi="Arial" w:cs="Arial"/>
        </w:rPr>
        <w:t xml:space="preserve"> doble (Pastor Alemany)</w:t>
      </w:r>
    </w:p>
    <w:p w:rsidR="0003189D" w:rsidRPr="00B57638" w:rsidRDefault="0003189D" w:rsidP="0003189D">
      <w:pPr>
        <w:spacing w:after="0" w:line="360" w:lineRule="auto"/>
        <w:rPr>
          <w:rFonts w:ascii="Arial" w:hAnsi="Arial" w:cs="Arial"/>
          <w:b/>
        </w:rPr>
      </w:pPr>
      <w:r w:rsidRPr="00B57638">
        <w:rPr>
          <w:rFonts w:ascii="Arial" w:hAnsi="Arial" w:cs="Arial"/>
          <w:b/>
        </w:rPr>
        <w:t xml:space="preserve">Forma orelles:    </w:t>
      </w:r>
      <w:r w:rsidRPr="00B57638">
        <w:rPr>
          <w:rFonts w:ascii="Arial" w:hAnsi="Arial" w:cs="Arial"/>
        </w:rP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illa17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0"/>
      <w:r w:rsidRPr="00B57638">
        <w:rPr>
          <w:rFonts w:ascii="Arial" w:hAnsi="Arial" w:cs="Arial"/>
        </w:rPr>
        <w:t xml:space="preserve"> dretes   </w:t>
      </w:r>
      <w:r w:rsidRPr="00B57638">
        <w:rPr>
          <w:rFonts w:ascii="Arial" w:hAnsi="Arial" w:cs="Arial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illa18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1"/>
      <w:r w:rsidRPr="00B57638">
        <w:rPr>
          <w:rFonts w:ascii="Arial" w:hAnsi="Arial" w:cs="Arial"/>
        </w:rPr>
        <w:t xml:space="preserve"> caigudes   </w:t>
      </w:r>
      <w:r w:rsidRPr="00B57638">
        <w:rPr>
          <w:rFonts w:ascii="Arial" w:hAnsi="Arial" w:cs="Arial"/>
        </w:rP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19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2"/>
      <w:r w:rsidRPr="00B57638">
        <w:rPr>
          <w:rFonts w:ascii="Arial" w:hAnsi="Arial" w:cs="Arial"/>
        </w:rPr>
        <w:t xml:space="preserve"> mig caigudes   </w:t>
      </w:r>
      <w:r w:rsidRPr="00B57638">
        <w:rPr>
          <w:rFonts w:ascii="Arial" w:hAnsi="Arial" w:cs="Arial"/>
        </w:rP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illa20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3"/>
      <w:r w:rsidRPr="00B57638">
        <w:rPr>
          <w:rFonts w:ascii="Arial" w:hAnsi="Arial" w:cs="Arial"/>
        </w:rPr>
        <w:t xml:space="preserve"> desiguals   </w:t>
      </w:r>
      <w:r w:rsidRPr="00B57638">
        <w:rPr>
          <w:rFonts w:ascii="Arial" w:hAnsi="Arial" w:cs="Arial"/>
        </w:rPr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illa21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4"/>
      <w:r w:rsidRPr="00B57638">
        <w:rPr>
          <w:rFonts w:ascii="Arial" w:hAnsi="Arial" w:cs="Arial"/>
        </w:rPr>
        <w:t xml:space="preserve"> tallades</w:t>
      </w:r>
    </w:p>
    <w:p w:rsidR="0003189D" w:rsidRPr="00B57638" w:rsidRDefault="0003189D" w:rsidP="0003189D">
      <w:pPr>
        <w:spacing w:after="0" w:line="360" w:lineRule="auto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 xml:space="preserve">Cua:    </w:t>
      </w:r>
      <w:r w:rsidRPr="00B57638">
        <w:rPr>
          <w:rFonts w:ascii="Arial" w:hAnsi="Arial" w:cs="Arial"/>
        </w:rP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illa22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5"/>
      <w:r w:rsidRPr="00B57638">
        <w:rPr>
          <w:rFonts w:ascii="Arial" w:hAnsi="Arial" w:cs="Arial"/>
        </w:rPr>
        <w:t xml:space="preserve"> recta    </w:t>
      </w:r>
      <w:r w:rsidRPr="00B57638">
        <w:rPr>
          <w:rFonts w:ascii="Arial" w:hAnsi="Arial" w:cs="Arial"/>
        </w:rPr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illa23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6"/>
      <w:r w:rsidRPr="00B57638">
        <w:rPr>
          <w:rFonts w:ascii="Arial" w:hAnsi="Arial" w:cs="Arial"/>
        </w:rPr>
        <w:t xml:space="preserve"> cargolada   </w:t>
      </w:r>
      <w:r w:rsidRPr="00B57638">
        <w:rPr>
          <w:rFonts w:ascii="Arial" w:hAnsi="Arial" w:cs="Arial"/>
        </w:rPr>
        <w:fldChar w:fldCharType="begin">
          <w:ffData>
            <w:name w:val="Casilla2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illa24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7"/>
      <w:r w:rsidRPr="00B57638">
        <w:rPr>
          <w:rFonts w:ascii="Arial" w:hAnsi="Arial" w:cs="Arial"/>
        </w:rPr>
        <w:t xml:space="preserve"> tallada    </w:t>
      </w:r>
      <w:r w:rsidRPr="00B57638">
        <w:rPr>
          <w:rFonts w:ascii="Arial" w:hAnsi="Arial" w:cs="Arial"/>
        </w:rPr>
        <w:fldChar w:fldCharType="begin">
          <w:ffData>
            <w:name w:val="Casilla2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illa25"/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8"/>
      <w:r w:rsidRPr="00B57638">
        <w:rPr>
          <w:rFonts w:ascii="Arial" w:hAnsi="Arial" w:cs="Arial"/>
        </w:rPr>
        <w:t xml:space="preserve"> sense</w:t>
      </w:r>
    </w:p>
    <w:p w:rsidR="00B57638" w:rsidRDefault="00B57638" w:rsidP="0003189D">
      <w:pPr>
        <w:spacing w:after="0" w:line="360" w:lineRule="auto"/>
        <w:rPr>
          <w:rFonts w:ascii="Arial" w:hAnsi="Arial" w:cs="Arial"/>
          <w:b/>
          <w:u w:val="single"/>
        </w:rPr>
      </w:pPr>
    </w:p>
    <w:p w:rsidR="0003189D" w:rsidRPr="00B57638" w:rsidRDefault="0003189D" w:rsidP="0003189D">
      <w:pPr>
        <w:spacing w:after="0" w:line="360" w:lineRule="auto"/>
        <w:rPr>
          <w:rFonts w:ascii="Arial" w:hAnsi="Arial" w:cs="Arial"/>
          <w:b/>
        </w:rPr>
      </w:pPr>
      <w:r w:rsidRPr="00B57638">
        <w:rPr>
          <w:rFonts w:ascii="Arial" w:hAnsi="Arial" w:cs="Arial"/>
          <w:b/>
          <w:u w:val="single"/>
        </w:rPr>
        <w:t>Assegurança</w:t>
      </w:r>
      <w:r w:rsidRPr="00B57638">
        <w:rPr>
          <w:rFonts w:ascii="Arial" w:hAnsi="Arial" w:cs="Arial"/>
          <w:b/>
        </w:rPr>
        <w:t>:</w:t>
      </w:r>
    </w:p>
    <w:p w:rsidR="0003189D" w:rsidRPr="00B57638" w:rsidRDefault="0003189D" w:rsidP="0003189D">
      <w:pPr>
        <w:spacing w:after="0"/>
        <w:rPr>
          <w:rFonts w:ascii="Arial" w:hAnsi="Arial" w:cs="Arial"/>
          <w:b/>
        </w:rPr>
      </w:pPr>
    </w:p>
    <w:p w:rsidR="0003189D" w:rsidRPr="00B57638" w:rsidRDefault="0003189D" w:rsidP="0003189D">
      <w:pPr>
        <w:spacing w:after="0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 xml:space="preserve">Companyia: </w:t>
      </w:r>
      <w:r w:rsidRPr="00B57638">
        <w:rPr>
          <w:rFonts w:ascii="Arial" w:hAnsi="Arial" w:cs="Arial"/>
        </w:rPr>
        <w:t>..............................</w:t>
      </w:r>
      <w:r w:rsidR="00B57638">
        <w:rPr>
          <w:rFonts w:ascii="Arial" w:hAnsi="Arial" w:cs="Arial"/>
        </w:rPr>
        <w:t>............................</w:t>
      </w:r>
      <w:r w:rsidRPr="00B57638">
        <w:rPr>
          <w:rFonts w:ascii="Arial" w:hAnsi="Arial" w:cs="Arial"/>
          <w:b/>
        </w:rPr>
        <w:t>Núm. de la pòlissa</w:t>
      </w:r>
      <w:r w:rsidRPr="00B57638">
        <w:rPr>
          <w:rFonts w:ascii="Arial" w:hAnsi="Arial" w:cs="Arial"/>
        </w:rPr>
        <w:t xml:space="preserve">: ............................................................... </w:t>
      </w:r>
    </w:p>
    <w:p w:rsidR="00C7788A" w:rsidRPr="00B57638" w:rsidRDefault="00C7788A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  <w:u w:val="single"/>
        </w:rPr>
      </w:pPr>
    </w:p>
    <w:p w:rsidR="00546FA5" w:rsidRPr="00B57638" w:rsidRDefault="00546FA5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  <w:u w:val="single"/>
        </w:rPr>
      </w:pPr>
      <w:r w:rsidRPr="00B57638">
        <w:rPr>
          <w:rFonts w:ascii="Arial" w:hAnsi="Arial" w:cs="Arial"/>
          <w:b/>
          <w:u w:val="single"/>
        </w:rPr>
        <w:t>DADES DEL/DE LA VETERINARI/ÀRIA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</w:rPr>
      </w:pPr>
    </w:p>
    <w:p w:rsidR="00546FA5" w:rsidRPr="00B57638" w:rsidRDefault="00546FA5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  <w:r w:rsidRPr="00B57638">
        <w:rPr>
          <w:rFonts w:ascii="Arial" w:hAnsi="Arial" w:cs="Arial"/>
          <w:b/>
        </w:rPr>
        <w:t>Nom i Cognoms</w:t>
      </w:r>
      <w:r w:rsidRPr="00B57638">
        <w:rPr>
          <w:rFonts w:ascii="Arial" w:hAnsi="Arial" w:cs="Arial"/>
        </w:rPr>
        <w:t>...................................................................</w:t>
      </w:r>
      <w:r w:rsidRPr="00B57638">
        <w:rPr>
          <w:rFonts w:ascii="Arial" w:hAnsi="Arial" w:cs="Arial"/>
          <w:b/>
        </w:rPr>
        <w:t>Número de col·legiat/</w:t>
      </w:r>
      <w:proofErr w:type="spellStart"/>
      <w:r w:rsidRPr="00B57638">
        <w:rPr>
          <w:rFonts w:ascii="Arial" w:hAnsi="Arial" w:cs="Arial"/>
          <w:b/>
        </w:rPr>
        <w:t>ada</w:t>
      </w:r>
      <w:proofErr w:type="spellEnd"/>
      <w:r w:rsidRPr="00B57638">
        <w:rPr>
          <w:rFonts w:ascii="Arial" w:hAnsi="Arial" w:cs="Arial"/>
          <w:b/>
        </w:rPr>
        <w:t xml:space="preserve"> </w:t>
      </w:r>
      <w:r w:rsidRPr="00B57638">
        <w:rPr>
          <w:rFonts w:ascii="Arial" w:hAnsi="Arial" w:cs="Arial"/>
        </w:rPr>
        <w:t>....... -  ..........................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</w:p>
    <w:p w:rsidR="0003189D" w:rsidRPr="00B57638" w:rsidRDefault="0003189D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</w:p>
    <w:p w:rsidR="00546FA5" w:rsidRPr="00B57638" w:rsidRDefault="00546FA5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  <w:b/>
          <w:u w:val="single"/>
        </w:rPr>
      </w:pPr>
      <w:r w:rsidRPr="00B57638">
        <w:rPr>
          <w:rFonts w:ascii="Arial" w:hAnsi="Arial" w:cs="Arial"/>
          <w:b/>
          <w:u w:val="single"/>
        </w:rPr>
        <w:t>ACTIVITATS DE VIGILANCIA I GUARDA</w:t>
      </w:r>
    </w:p>
    <w:p w:rsidR="00546FA5" w:rsidRPr="00B57638" w:rsidRDefault="00546FA5" w:rsidP="00B57638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  <w:b/>
        </w:rPr>
      </w:pPr>
      <w:r w:rsidRPr="00B57638">
        <w:rPr>
          <w:rFonts w:ascii="Arial" w:hAnsi="Arial" w:cs="Arial"/>
          <w:b/>
        </w:rPr>
        <w:t>Empresa/ cos de seguretat</w:t>
      </w:r>
      <w:r w:rsidRPr="00B57638">
        <w:rPr>
          <w:rFonts w:ascii="Arial" w:hAnsi="Arial" w:cs="Arial"/>
        </w:rPr>
        <w:t>..................................................................................................................................</w:t>
      </w:r>
    </w:p>
    <w:p w:rsidR="00546FA5" w:rsidRPr="00B57638" w:rsidRDefault="00546FA5" w:rsidP="00B57638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>Adreça domicili.......................................................................................................................................................</w:t>
      </w:r>
    </w:p>
    <w:p w:rsidR="00546FA5" w:rsidRPr="00B57638" w:rsidRDefault="00546FA5" w:rsidP="00B57638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>CP.................................Municipi....................................................................Comarca..........................................</w:t>
      </w:r>
    </w:p>
    <w:p w:rsidR="00546FA5" w:rsidRPr="00B57638" w:rsidRDefault="00546FA5" w:rsidP="00B57638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>Telèfon fix...............................Telèfon mòbil.................................Adreça electrònica............................................</w:t>
      </w:r>
    </w:p>
    <w:p w:rsidR="00C7788A" w:rsidRPr="00B57638" w:rsidRDefault="00546FA5" w:rsidP="00B57638">
      <w:pPr>
        <w:tabs>
          <w:tab w:val="left" w:pos="142"/>
          <w:tab w:val="left" w:pos="10773"/>
        </w:tabs>
        <w:spacing w:after="0" w:line="480" w:lineRule="auto"/>
        <w:jc w:val="both"/>
        <w:rPr>
          <w:rFonts w:ascii="Arial" w:hAnsi="Arial" w:cs="Arial"/>
          <w:b/>
        </w:rPr>
      </w:pPr>
      <w:r w:rsidRPr="00B57638">
        <w:rPr>
          <w:rFonts w:ascii="Arial" w:hAnsi="Arial" w:cs="Arial"/>
          <w:b/>
        </w:rPr>
        <w:t>Empresa ensinistrament</w:t>
      </w:r>
      <w:r w:rsidRPr="00B57638">
        <w:rPr>
          <w:rFonts w:ascii="Arial" w:hAnsi="Arial" w:cs="Arial"/>
        </w:rPr>
        <w:t xml:space="preserve"> ............................................................</w:t>
      </w:r>
      <w:r w:rsidRPr="00B57638">
        <w:rPr>
          <w:rFonts w:ascii="Arial" w:hAnsi="Arial" w:cs="Arial"/>
          <w:b/>
        </w:rPr>
        <w:t>Núm. registre</w:t>
      </w:r>
      <w:r w:rsidRPr="00B57638">
        <w:rPr>
          <w:rFonts w:ascii="Arial" w:hAnsi="Arial" w:cs="Arial"/>
        </w:rPr>
        <w:t>..................................................</w:t>
      </w:r>
    </w:p>
    <w:p w:rsidR="00C7788A" w:rsidRPr="00B57638" w:rsidRDefault="00C7788A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  <w:b/>
          <w:u w:val="single"/>
        </w:rPr>
      </w:pPr>
    </w:p>
    <w:p w:rsidR="00546FA5" w:rsidRPr="00B57638" w:rsidRDefault="00546FA5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  <w:b/>
        </w:rPr>
      </w:pPr>
      <w:r w:rsidRPr="00B57638">
        <w:rPr>
          <w:rFonts w:ascii="Arial" w:hAnsi="Arial" w:cs="Arial"/>
          <w:b/>
          <w:u w:val="single"/>
        </w:rPr>
        <w:t xml:space="preserve">DOCUMENTACIÓ </w:t>
      </w:r>
      <w:r w:rsidR="0003189D" w:rsidRPr="00B57638">
        <w:rPr>
          <w:rFonts w:ascii="Arial" w:hAnsi="Arial" w:cs="Arial"/>
          <w:b/>
          <w:u w:val="single"/>
        </w:rPr>
        <w:t>OBLIGATÒRIA</w:t>
      </w:r>
      <w:r w:rsidRPr="00B57638">
        <w:rPr>
          <w:rFonts w:ascii="Arial" w:hAnsi="Arial" w:cs="Arial"/>
          <w:b/>
          <w:u w:val="single"/>
        </w:rPr>
        <w:t xml:space="preserve"> </w:t>
      </w:r>
    </w:p>
    <w:p w:rsidR="005B419B" w:rsidRPr="00B57638" w:rsidRDefault="005B419B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>DNI del propietari</w:t>
      </w:r>
    </w:p>
    <w:p w:rsidR="005B419B" w:rsidRPr="00B57638" w:rsidRDefault="005B419B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>Targeta del microxip del gos/sa</w:t>
      </w:r>
    </w:p>
    <w:p w:rsidR="005B419B" w:rsidRPr="00B57638" w:rsidRDefault="005B419B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>Foto del gos/sa.</w:t>
      </w:r>
    </w:p>
    <w:p w:rsidR="005B419B" w:rsidRPr="00B57638" w:rsidRDefault="005B419B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>Cartilla del veterinari on consti les vacunes.</w:t>
      </w:r>
    </w:p>
    <w:p w:rsidR="005B419B" w:rsidRPr="00B57638" w:rsidRDefault="005B419B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Certificat mèdic de capacitat física i aptitud psicològica (original). </w:t>
      </w:r>
    </w:p>
    <w:p w:rsidR="005B419B" w:rsidRPr="00B57638" w:rsidRDefault="005B419B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Fotocòpia de la pòlissa de l'assegurança de responsabilitat que inclogui les dades d'identificació de l'animal (nom, raça, codi de microxip) i amb una cobertura de danys a tercers no inferior a 150.253 euros. </w:t>
      </w:r>
    </w:p>
    <w:p w:rsidR="005B419B" w:rsidRPr="00B57638" w:rsidRDefault="005B419B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Fotocòpia del rebut acreditatiu del pagament de la pòlissa de responsabilitat civil, en vigor. </w:t>
      </w:r>
    </w:p>
    <w:p w:rsidR="0003189D" w:rsidRPr="00B57638" w:rsidRDefault="0003189D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="005B419B" w:rsidRPr="00B57638">
        <w:rPr>
          <w:rFonts w:ascii="Arial" w:hAnsi="Arial" w:cs="Arial"/>
        </w:rPr>
        <w:t>Certificat negatiu d’antecedents penals en vigor, que acrediti que la persona sol·licitant no ha estat condemnada pels del</w:t>
      </w:r>
      <w:r w:rsidRPr="00B57638">
        <w:rPr>
          <w:rFonts w:ascii="Arial" w:hAnsi="Arial" w:cs="Arial"/>
        </w:rPr>
        <w:t>ictes referits en la normativa, opcions:</w:t>
      </w:r>
    </w:p>
    <w:p w:rsidR="005B419B" w:rsidRPr="00B57638" w:rsidRDefault="0003189D" w:rsidP="0003189D">
      <w:pPr>
        <w:tabs>
          <w:tab w:val="left" w:pos="1701"/>
          <w:tab w:val="left" w:pos="10632"/>
        </w:tabs>
        <w:spacing w:after="0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ab/>
        <w:t xml:space="preserve"> </w:t>
      </w: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</w:t>
      </w:r>
      <w:r w:rsidR="005B419B" w:rsidRPr="00B57638">
        <w:rPr>
          <w:rFonts w:ascii="Arial" w:hAnsi="Arial" w:cs="Arial"/>
        </w:rPr>
        <w:t xml:space="preserve">expedit pel Registre Central de Penats i Rebels del Ministeri de Justícia </w:t>
      </w:r>
    </w:p>
    <w:p w:rsidR="0003189D" w:rsidRPr="00B57638" w:rsidRDefault="0003189D" w:rsidP="0003189D">
      <w:pPr>
        <w:tabs>
          <w:tab w:val="left" w:pos="1701"/>
          <w:tab w:val="left" w:pos="10632"/>
        </w:tabs>
        <w:spacing w:after="0"/>
        <w:ind w:left="2127" w:hanging="426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 xml:space="preserve"> </w:t>
      </w: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document d’autorització a l’Ajuntament de Sant Vicenç de Montalt per a poder fer la comprovació en el seu nom.</w:t>
      </w:r>
    </w:p>
    <w:p w:rsidR="005B419B" w:rsidRPr="00B57638" w:rsidRDefault="005B419B" w:rsidP="0003189D">
      <w:pPr>
        <w:pStyle w:val="Prrafodelista"/>
        <w:tabs>
          <w:tab w:val="left" w:pos="142"/>
          <w:tab w:val="left" w:pos="10773"/>
        </w:tabs>
        <w:spacing w:after="0"/>
        <w:ind w:left="0"/>
        <w:jc w:val="both"/>
        <w:rPr>
          <w:rFonts w:ascii="Arial" w:hAnsi="Arial" w:cs="Arial"/>
          <w:i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>Declaració responsable de la persona sol·licitant de no haver estat sancionada per infraccions greus o molt greus amb la imposició de sancions accessòries de l’article 13.3 de la Llei 50/1999, ni per infraccions greus o molt greus que hagin comportat el comís de l’animal, d’acord amb la llei 10/99 de 30 de Juliol. (Model que es facilitarà per l’Ajuntament)</w:t>
      </w:r>
    </w:p>
    <w:p w:rsidR="0003189D" w:rsidRPr="00B57638" w:rsidRDefault="0003189D" w:rsidP="0003189D">
      <w:pPr>
        <w:spacing w:after="0" w:line="360" w:lineRule="auto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2"/>
            <w:enabled/>
            <w:calcOnExit w:val="0"/>
            <w:checkBox>
              <w:sizeAuto/>
              <w:default w:val="0"/>
            </w:checkBox>
          </w:ffData>
        </w:fldChar>
      </w:r>
      <w:r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Pr="00B57638">
        <w:rPr>
          <w:rFonts w:ascii="Arial" w:hAnsi="Arial" w:cs="Arial"/>
        </w:rPr>
        <w:t xml:space="preserve"> Comprovant de pagament de la taxa</w:t>
      </w:r>
      <w:r w:rsidRPr="00B57638">
        <w:rPr>
          <w:rFonts w:ascii="Arial" w:hAnsi="Arial" w:cs="Arial"/>
          <w:vertAlign w:val="superscript"/>
        </w:rPr>
        <w:t>*</w:t>
      </w:r>
      <w:r w:rsidRPr="00B57638">
        <w:rPr>
          <w:rFonts w:ascii="Arial" w:hAnsi="Arial" w:cs="Arial"/>
        </w:rPr>
        <w:t>.</w:t>
      </w:r>
    </w:p>
    <w:p w:rsidR="0003189D" w:rsidRPr="00B57638" w:rsidRDefault="0003189D" w:rsidP="0003189D">
      <w:pPr>
        <w:spacing w:after="0" w:line="360" w:lineRule="auto"/>
        <w:ind w:left="426"/>
        <w:rPr>
          <w:rFonts w:ascii="Arial" w:hAnsi="Arial" w:cs="Arial"/>
        </w:rPr>
      </w:pPr>
      <w:r w:rsidRPr="00B57638">
        <w:rPr>
          <w:rFonts w:ascii="Arial" w:hAnsi="Arial" w:cs="Arial"/>
        </w:rPr>
        <w:t>*</w:t>
      </w:r>
      <w:r w:rsidRPr="00B57638">
        <w:rPr>
          <w:rFonts w:ascii="Arial" w:hAnsi="Arial" w:cs="Arial"/>
          <w:b/>
        </w:rPr>
        <w:t>Taxa del servei:</w:t>
      </w:r>
    </w:p>
    <w:p w:rsidR="0003189D" w:rsidRPr="00B57638" w:rsidRDefault="0003189D" w:rsidP="0003189D">
      <w:pPr>
        <w:spacing w:after="0" w:line="360" w:lineRule="auto"/>
        <w:ind w:left="426"/>
        <w:rPr>
          <w:rFonts w:ascii="Arial" w:hAnsi="Arial" w:cs="Arial"/>
        </w:rPr>
      </w:pPr>
      <w:r w:rsidRPr="00B57638">
        <w:rPr>
          <w:rFonts w:ascii="Arial" w:hAnsi="Arial" w:cs="Arial"/>
        </w:rPr>
        <w:t>La sol·licitud comporta el compromís de fer efectiu el pagament dels imports que a continuació es relacionen i d’acord amb la vostra petició:</w:t>
      </w:r>
    </w:p>
    <w:tbl>
      <w:tblPr>
        <w:tblStyle w:val="Tablaconcuadrcula"/>
        <w:tblW w:w="0" w:type="auto"/>
        <w:tblInd w:w="515" w:type="dxa"/>
        <w:tblLook w:val="04A0" w:firstRow="1" w:lastRow="0" w:firstColumn="1" w:lastColumn="0" w:noHBand="0" w:noVBand="1"/>
      </w:tblPr>
      <w:tblGrid>
        <w:gridCol w:w="938"/>
        <w:gridCol w:w="7935"/>
        <w:gridCol w:w="992"/>
      </w:tblGrid>
      <w:tr w:rsidR="0003189D" w:rsidRPr="00B57638" w:rsidTr="0003189D">
        <w:trPr>
          <w:trHeight w:val="430"/>
        </w:trPr>
        <w:tc>
          <w:tcPr>
            <w:tcW w:w="872" w:type="dxa"/>
          </w:tcPr>
          <w:p w:rsidR="0003189D" w:rsidRPr="00B57638" w:rsidRDefault="0003189D" w:rsidP="00525CAC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B57638">
              <w:rPr>
                <w:rFonts w:ascii="Arial" w:hAnsi="Arial" w:cs="Arial"/>
                <w:b/>
              </w:rPr>
              <w:t xml:space="preserve">Marcar opció </w:t>
            </w:r>
          </w:p>
        </w:tc>
        <w:tc>
          <w:tcPr>
            <w:tcW w:w="7935" w:type="dxa"/>
          </w:tcPr>
          <w:p w:rsidR="0003189D" w:rsidRPr="00B57638" w:rsidRDefault="0003189D" w:rsidP="00525CAC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B57638">
              <w:rPr>
                <w:rFonts w:ascii="Arial" w:hAnsi="Arial" w:cs="Arial"/>
                <w:b/>
              </w:rPr>
              <w:t>Supòsit</w:t>
            </w:r>
          </w:p>
        </w:tc>
        <w:tc>
          <w:tcPr>
            <w:tcW w:w="992" w:type="dxa"/>
          </w:tcPr>
          <w:p w:rsidR="0003189D" w:rsidRPr="00B57638" w:rsidRDefault="0003189D" w:rsidP="00525CAC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B57638">
              <w:rPr>
                <w:rFonts w:ascii="Arial" w:hAnsi="Arial" w:cs="Arial"/>
                <w:b/>
              </w:rPr>
              <w:t>Quota</w:t>
            </w:r>
          </w:p>
        </w:tc>
      </w:tr>
      <w:tr w:rsidR="0003189D" w:rsidRPr="00B57638" w:rsidTr="0003189D">
        <w:trPr>
          <w:trHeight w:val="287"/>
        </w:trPr>
        <w:tc>
          <w:tcPr>
            <w:tcW w:w="872" w:type="dxa"/>
          </w:tcPr>
          <w:p w:rsidR="0003189D" w:rsidRPr="00B57638" w:rsidRDefault="0003189D" w:rsidP="00525CAC">
            <w:pPr>
              <w:spacing w:after="0" w:line="360" w:lineRule="auto"/>
              <w:rPr>
                <w:rFonts w:ascii="Arial" w:hAnsi="Arial" w:cs="Arial"/>
              </w:rPr>
            </w:pPr>
            <w:r w:rsidRPr="00B57638">
              <w:rPr>
                <w:rFonts w:ascii="Arial" w:hAnsi="Arial" w:cs="Arial"/>
              </w:rPr>
              <w:fldChar w:fldCharType="begin">
                <w:ffData>
                  <w:name w:val="Casilla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7638">
              <w:rPr>
                <w:rFonts w:ascii="Arial" w:hAnsi="Arial" w:cs="Arial"/>
              </w:rPr>
              <w:instrText xml:space="preserve"> FORMCHECKBOX </w:instrText>
            </w:r>
            <w:r w:rsidR="00B57638" w:rsidRPr="00B57638">
              <w:rPr>
                <w:rFonts w:ascii="Arial" w:hAnsi="Arial" w:cs="Arial"/>
              </w:rPr>
            </w:r>
            <w:r w:rsidR="00B57638" w:rsidRPr="00B57638">
              <w:rPr>
                <w:rFonts w:ascii="Arial" w:hAnsi="Arial" w:cs="Arial"/>
              </w:rPr>
              <w:fldChar w:fldCharType="separate"/>
            </w:r>
            <w:r w:rsidRPr="00B57638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35" w:type="dxa"/>
          </w:tcPr>
          <w:p w:rsidR="0003189D" w:rsidRPr="00B57638" w:rsidRDefault="0003189D" w:rsidP="00525CAC">
            <w:pPr>
              <w:spacing w:after="0" w:line="360" w:lineRule="auto"/>
              <w:rPr>
                <w:rFonts w:ascii="Arial" w:hAnsi="Arial" w:cs="Arial"/>
              </w:rPr>
            </w:pPr>
            <w:r w:rsidRPr="00B57638">
              <w:rPr>
                <w:rFonts w:ascii="Arial" w:hAnsi="Arial" w:cs="Arial"/>
              </w:rPr>
              <w:t>Concessió de llicència per a la tinença d'animals potencialment perillosos.</w:t>
            </w:r>
          </w:p>
        </w:tc>
        <w:tc>
          <w:tcPr>
            <w:tcW w:w="992" w:type="dxa"/>
          </w:tcPr>
          <w:p w:rsidR="0003189D" w:rsidRPr="00B57638" w:rsidRDefault="0003189D" w:rsidP="00525CAC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B57638">
              <w:rPr>
                <w:rFonts w:ascii="Arial" w:hAnsi="Arial" w:cs="Arial"/>
              </w:rPr>
              <w:t>31,00 €</w:t>
            </w:r>
          </w:p>
        </w:tc>
      </w:tr>
      <w:tr w:rsidR="0003189D" w:rsidRPr="00B57638" w:rsidTr="0003189D">
        <w:trPr>
          <w:trHeight w:val="287"/>
        </w:trPr>
        <w:tc>
          <w:tcPr>
            <w:tcW w:w="872" w:type="dxa"/>
          </w:tcPr>
          <w:p w:rsidR="0003189D" w:rsidRPr="00B57638" w:rsidRDefault="0003189D" w:rsidP="00525CAC">
            <w:pPr>
              <w:spacing w:after="0" w:line="360" w:lineRule="auto"/>
              <w:rPr>
                <w:rFonts w:ascii="Arial" w:hAnsi="Arial" w:cs="Arial"/>
              </w:rPr>
            </w:pPr>
            <w:r w:rsidRPr="00B57638">
              <w:rPr>
                <w:rFonts w:ascii="Arial" w:hAnsi="Arial" w:cs="Arial"/>
              </w:rPr>
              <w:lastRenderedPageBreak/>
              <w:fldChar w:fldCharType="begin">
                <w:ffData>
                  <w:name w:val="Casilla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7638">
              <w:rPr>
                <w:rFonts w:ascii="Arial" w:hAnsi="Arial" w:cs="Arial"/>
              </w:rPr>
              <w:instrText xml:space="preserve"> FORMCHECKBOX </w:instrText>
            </w:r>
            <w:r w:rsidR="00B57638" w:rsidRPr="00B57638">
              <w:rPr>
                <w:rFonts w:ascii="Arial" w:hAnsi="Arial" w:cs="Arial"/>
              </w:rPr>
            </w:r>
            <w:r w:rsidR="00B57638" w:rsidRPr="00B57638">
              <w:rPr>
                <w:rFonts w:ascii="Arial" w:hAnsi="Arial" w:cs="Arial"/>
              </w:rPr>
              <w:fldChar w:fldCharType="separate"/>
            </w:r>
            <w:r w:rsidRPr="00B57638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35" w:type="dxa"/>
          </w:tcPr>
          <w:p w:rsidR="0003189D" w:rsidRPr="00B57638" w:rsidRDefault="0003189D" w:rsidP="00525CAC">
            <w:pPr>
              <w:spacing w:after="0" w:line="360" w:lineRule="auto"/>
              <w:rPr>
                <w:rFonts w:ascii="Arial" w:hAnsi="Arial" w:cs="Arial"/>
              </w:rPr>
            </w:pPr>
            <w:r w:rsidRPr="00B57638">
              <w:rPr>
                <w:rFonts w:ascii="Arial" w:hAnsi="Arial" w:cs="Arial"/>
              </w:rPr>
              <w:t>Renovació de llicència per a la tinença d’animals potencialment perillosos. (cada 5 anys).</w:t>
            </w:r>
          </w:p>
        </w:tc>
        <w:tc>
          <w:tcPr>
            <w:tcW w:w="992" w:type="dxa"/>
          </w:tcPr>
          <w:p w:rsidR="0003189D" w:rsidRPr="00B57638" w:rsidRDefault="0003189D" w:rsidP="00525CAC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B57638">
              <w:rPr>
                <w:rFonts w:ascii="Arial" w:hAnsi="Arial" w:cs="Arial"/>
              </w:rPr>
              <w:t>31,00 €</w:t>
            </w:r>
          </w:p>
        </w:tc>
      </w:tr>
    </w:tbl>
    <w:p w:rsidR="0003189D" w:rsidRPr="00B57638" w:rsidRDefault="0003189D" w:rsidP="0003189D">
      <w:pPr>
        <w:spacing w:after="0" w:line="360" w:lineRule="auto"/>
        <w:rPr>
          <w:rFonts w:ascii="Arial" w:hAnsi="Arial" w:cs="Arial"/>
        </w:rPr>
      </w:pPr>
    </w:p>
    <w:p w:rsidR="005B419B" w:rsidRPr="00B57638" w:rsidRDefault="005B419B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  <w:b/>
          <w:u w:val="single"/>
        </w:rPr>
      </w:pPr>
    </w:p>
    <w:p w:rsidR="00546FA5" w:rsidRPr="00B57638" w:rsidRDefault="00546FA5" w:rsidP="0003189D">
      <w:pPr>
        <w:tabs>
          <w:tab w:val="left" w:pos="142"/>
          <w:tab w:val="left" w:pos="10773"/>
        </w:tabs>
        <w:jc w:val="both"/>
        <w:rPr>
          <w:rFonts w:ascii="Arial" w:hAnsi="Arial" w:cs="Arial"/>
          <w:b/>
          <w:u w:val="single"/>
        </w:rPr>
      </w:pPr>
      <w:r w:rsidRPr="00B57638">
        <w:rPr>
          <w:rFonts w:ascii="Arial" w:hAnsi="Arial" w:cs="Arial"/>
          <w:b/>
          <w:u w:val="single"/>
        </w:rPr>
        <w:t xml:space="preserve">SOL·LICITO </w:t>
      </w:r>
    </w:p>
    <w:p w:rsidR="00546FA5" w:rsidRPr="00B57638" w:rsidRDefault="00807B22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illa50"/>
      <w:r w:rsidR="00546FA5"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29"/>
      <w:r w:rsidR="00546FA5" w:rsidRPr="00B57638">
        <w:rPr>
          <w:rFonts w:ascii="Arial" w:hAnsi="Arial" w:cs="Arial"/>
        </w:rPr>
        <w:t>Llicència i inscripció de l’animal indicat al Cens Municipal d’Animals de Companyia i a l’ANICOM. Motiu:</w:t>
      </w:r>
    </w:p>
    <w:p w:rsidR="00546FA5" w:rsidRPr="00B57638" w:rsidRDefault="00807B22" w:rsidP="0003189D">
      <w:pPr>
        <w:tabs>
          <w:tab w:val="left" w:pos="142"/>
          <w:tab w:val="left" w:pos="10773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34"/>
            <w:enabled/>
            <w:calcOnExit w:val="0"/>
            <w:checkBox>
              <w:sizeAuto/>
              <w:default w:val="0"/>
            </w:checkBox>
          </w:ffData>
        </w:fldChar>
      </w:r>
      <w:r w:rsidR="00546FA5"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="00546FA5" w:rsidRPr="00B57638">
        <w:rPr>
          <w:rFonts w:ascii="Arial" w:hAnsi="Arial" w:cs="Arial"/>
        </w:rPr>
        <w:t>Alta de l’animal (per naixement o adquisició)</w:t>
      </w:r>
      <w:r w:rsidR="006B4B47" w:rsidRPr="00B57638">
        <w:rPr>
          <w:rFonts w:ascii="Arial" w:hAnsi="Arial" w:cs="Arial"/>
        </w:rPr>
        <w:t>.</w:t>
      </w:r>
    </w:p>
    <w:p w:rsidR="00546FA5" w:rsidRPr="00B57638" w:rsidRDefault="00807B22" w:rsidP="00B57638">
      <w:pPr>
        <w:tabs>
          <w:tab w:val="left" w:pos="142"/>
          <w:tab w:val="left" w:pos="10773"/>
        </w:tabs>
        <w:spacing w:after="0" w:line="480" w:lineRule="auto"/>
        <w:ind w:left="567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35"/>
            <w:enabled/>
            <w:calcOnExit w:val="0"/>
            <w:checkBox>
              <w:sizeAuto/>
              <w:default w:val="0"/>
            </w:checkBox>
          </w:ffData>
        </w:fldChar>
      </w:r>
      <w:r w:rsidR="00546FA5"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="00546FA5" w:rsidRPr="00B57638">
        <w:rPr>
          <w:rFonts w:ascii="Arial" w:hAnsi="Arial" w:cs="Arial"/>
        </w:rPr>
        <w:t>Canvi de propietat del registre. Dades de l’anterior propietari/ària:</w:t>
      </w:r>
    </w:p>
    <w:p w:rsidR="00546FA5" w:rsidRPr="00B57638" w:rsidRDefault="00546FA5" w:rsidP="00B57638">
      <w:pPr>
        <w:tabs>
          <w:tab w:val="left" w:pos="142"/>
          <w:tab w:val="left" w:pos="10773"/>
        </w:tabs>
        <w:spacing w:after="0" w:line="480" w:lineRule="auto"/>
        <w:ind w:left="567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>Nom i Cognoms................................................................. DNI/NIF/NIE.......................................</w:t>
      </w:r>
    </w:p>
    <w:p w:rsidR="00546FA5" w:rsidRPr="00B57638" w:rsidRDefault="00807B22" w:rsidP="00B57638">
      <w:pPr>
        <w:tabs>
          <w:tab w:val="left" w:pos="142"/>
          <w:tab w:val="left" w:pos="10773"/>
        </w:tabs>
        <w:spacing w:after="0" w:line="480" w:lineRule="auto"/>
        <w:ind w:left="567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36"/>
            <w:enabled/>
            <w:calcOnExit w:val="0"/>
            <w:checkBox>
              <w:sizeAuto/>
              <w:default w:val="0"/>
            </w:checkBox>
          </w:ffData>
        </w:fldChar>
      </w:r>
      <w:r w:rsidR="00546FA5"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="00546FA5" w:rsidRPr="00B57638">
        <w:rPr>
          <w:rFonts w:ascii="Arial" w:hAnsi="Arial" w:cs="Arial"/>
        </w:rPr>
        <w:t>Canvi de municipi de l’animal. Municipi Anterior:.....................................................................</w:t>
      </w:r>
    </w:p>
    <w:p w:rsidR="00546FA5" w:rsidRPr="00B57638" w:rsidRDefault="00807B22" w:rsidP="00B57638">
      <w:pPr>
        <w:tabs>
          <w:tab w:val="left" w:pos="142"/>
          <w:tab w:val="left" w:pos="10773"/>
        </w:tabs>
        <w:spacing w:after="0" w:line="480" w:lineRule="auto"/>
        <w:ind w:left="567"/>
        <w:jc w:val="both"/>
        <w:rPr>
          <w:rFonts w:ascii="Arial" w:hAnsi="Arial" w:cs="Arial"/>
          <w:b/>
        </w:rPr>
      </w:pPr>
      <w:r w:rsidRPr="00B57638">
        <w:rPr>
          <w:rFonts w:ascii="Arial" w:hAnsi="Arial" w:cs="Arial"/>
        </w:rPr>
        <w:fldChar w:fldCharType="begin">
          <w:ffData>
            <w:name w:val="Casilla38"/>
            <w:enabled/>
            <w:calcOnExit w:val="0"/>
            <w:checkBox>
              <w:sizeAuto/>
              <w:default w:val="0"/>
            </w:checkBox>
          </w:ffData>
        </w:fldChar>
      </w:r>
      <w:r w:rsidR="00546FA5"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r w:rsidR="00546FA5" w:rsidRPr="00B57638">
        <w:rPr>
          <w:rFonts w:ascii="Arial" w:hAnsi="Arial" w:cs="Arial"/>
        </w:rPr>
        <w:t>Altres (especifiqueu):......................................................................................................................</w:t>
      </w:r>
    </w:p>
    <w:p w:rsidR="00546FA5" w:rsidRPr="00B57638" w:rsidRDefault="00807B22" w:rsidP="0003189D">
      <w:pPr>
        <w:tabs>
          <w:tab w:val="left" w:pos="142"/>
          <w:tab w:val="left" w:pos="10773"/>
        </w:tabs>
        <w:spacing w:after="0" w:line="360" w:lineRule="auto"/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fldChar w:fldCharType="begin">
          <w:ffData>
            <w:name w:val="Casilla5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illa51"/>
      <w:r w:rsidR="00546FA5" w:rsidRPr="00B57638">
        <w:rPr>
          <w:rFonts w:ascii="Arial" w:hAnsi="Arial" w:cs="Arial"/>
        </w:rPr>
        <w:instrText xml:space="preserve"> FORMCHECKBOX </w:instrText>
      </w:r>
      <w:r w:rsidR="00B57638" w:rsidRPr="00B57638">
        <w:rPr>
          <w:rFonts w:ascii="Arial" w:hAnsi="Arial" w:cs="Arial"/>
        </w:rPr>
      </w:r>
      <w:r w:rsidR="00B57638" w:rsidRPr="00B57638">
        <w:rPr>
          <w:rFonts w:ascii="Arial" w:hAnsi="Arial" w:cs="Arial"/>
        </w:rPr>
        <w:fldChar w:fldCharType="separate"/>
      </w:r>
      <w:r w:rsidRPr="00B57638">
        <w:rPr>
          <w:rFonts w:ascii="Arial" w:hAnsi="Arial" w:cs="Arial"/>
        </w:rPr>
        <w:fldChar w:fldCharType="end"/>
      </w:r>
      <w:bookmarkEnd w:id="30"/>
      <w:r w:rsidR="00546FA5" w:rsidRPr="00B57638">
        <w:rPr>
          <w:rFonts w:ascii="Arial" w:hAnsi="Arial" w:cs="Arial"/>
        </w:rPr>
        <w:t>Renovació de la llicència</w:t>
      </w:r>
      <w:r w:rsidR="006B4B47" w:rsidRPr="00B57638">
        <w:rPr>
          <w:rFonts w:ascii="Arial" w:hAnsi="Arial" w:cs="Arial"/>
        </w:rPr>
        <w:t>.</w:t>
      </w:r>
    </w:p>
    <w:p w:rsidR="00546FA5" w:rsidRPr="00B57638" w:rsidRDefault="00546FA5" w:rsidP="0003189D">
      <w:pPr>
        <w:tabs>
          <w:tab w:val="left" w:pos="142"/>
          <w:tab w:val="left" w:pos="10773"/>
        </w:tabs>
        <w:spacing w:after="0"/>
        <w:jc w:val="both"/>
        <w:rPr>
          <w:rFonts w:ascii="Arial" w:hAnsi="Arial" w:cs="Arial"/>
        </w:rPr>
      </w:pPr>
    </w:p>
    <w:p w:rsidR="0003189D" w:rsidRPr="00B57638" w:rsidRDefault="0003189D" w:rsidP="0003189D">
      <w:pPr>
        <w:spacing w:after="0" w:line="360" w:lineRule="auto"/>
        <w:rPr>
          <w:rFonts w:ascii="Arial" w:hAnsi="Arial" w:cs="Arial"/>
        </w:rPr>
      </w:pPr>
      <w:r w:rsidRPr="00B57638">
        <w:rPr>
          <w:rFonts w:ascii="Arial" w:hAnsi="Arial" w:cs="Arial"/>
        </w:rPr>
        <w:t>Declaro que totes les dades facilitades són certes i demano que s’admeti a tràmit aquesta sol·licitud.</w:t>
      </w:r>
    </w:p>
    <w:p w:rsidR="0003189D" w:rsidRPr="00B57638" w:rsidRDefault="0003189D" w:rsidP="0003189D">
      <w:pPr>
        <w:spacing w:after="0" w:line="360" w:lineRule="auto"/>
        <w:rPr>
          <w:rFonts w:ascii="Arial" w:hAnsi="Arial" w:cs="Arial"/>
        </w:rPr>
      </w:pPr>
    </w:p>
    <w:p w:rsidR="0003189D" w:rsidRPr="00B57638" w:rsidRDefault="0003189D" w:rsidP="0003189D">
      <w:pPr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 xml:space="preserve">Signatura del declarant, </w:t>
      </w:r>
      <w:r w:rsidRPr="00B57638">
        <w:rPr>
          <w:rFonts w:ascii="Arial" w:hAnsi="Arial" w:cs="Arial"/>
        </w:rPr>
        <w:tab/>
      </w:r>
      <w:r w:rsidRPr="00B57638">
        <w:rPr>
          <w:rFonts w:ascii="Arial" w:hAnsi="Arial" w:cs="Arial"/>
        </w:rPr>
        <w:tab/>
      </w:r>
      <w:r w:rsidRPr="00B57638">
        <w:rPr>
          <w:rFonts w:ascii="Arial" w:hAnsi="Arial" w:cs="Arial"/>
        </w:rPr>
        <w:tab/>
      </w:r>
      <w:r w:rsidR="00B57638">
        <w:rPr>
          <w:rFonts w:ascii="Arial" w:hAnsi="Arial" w:cs="Arial"/>
        </w:rPr>
        <w:t xml:space="preserve">            </w:t>
      </w:r>
      <w:r w:rsidRPr="00B57638">
        <w:rPr>
          <w:rFonts w:ascii="Arial" w:hAnsi="Arial" w:cs="Arial"/>
        </w:rPr>
        <w:t>Sant Vicenç de Montalt,.................................202..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36"/>
      </w:tblGrid>
      <w:tr w:rsidR="0003189D" w:rsidRPr="00B57638" w:rsidTr="00525CAC">
        <w:tc>
          <w:tcPr>
            <w:tcW w:w="3936" w:type="dxa"/>
          </w:tcPr>
          <w:p w:rsidR="0003189D" w:rsidRPr="00B57638" w:rsidRDefault="0003189D" w:rsidP="00525CAC">
            <w:pPr>
              <w:jc w:val="both"/>
              <w:rPr>
                <w:rFonts w:ascii="Arial" w:hAnsi="Arial" w:cs="Arial"/>
              </w:rPr>
            </w:pPr>
          </w:p>
          <w:p w:rsidR="0003189D" w:rsidRPr="00B57638" w:rsidRDefault="0003189D" w:rsidP="00525CAC">
            <w:pPr>
              <w:jc w:val="both"/>
              <w:rPr>
                <w:rFonts w:ascii="Arial" w:hAnsi="Arial" w:cs="Arial"/>
              </w:rPr>
            </w:pPr>
          </w:p>
          <w:p w:rsidR="0003189D" w:rsidRPr="00B57638" w:rsidRDefault="0003189D" w:rsidP="00525CAC">
            <w:pPr>
              <w:jc w:val="both"/>
              <w:rPr>
                <w:rFonts w:ascii="Arial" w:hAnsi="Arial" w:cs="Arial"/>
              </w:rPr>
            </w:pPr>
          </w:p>
        </w:tc>
      </w:tr>
    </w:tbl>
    <w:p w:rsidR="0003189D" w:rsidRPr="00B57638" w:rsidRDefault="0003189D" w:rsidP="0003189D">
      <w:pPr>
        <w:jc w:val="both"/>
        <w:rPr>
          <w:rFonts w:ascii="Arial" w:hAnsi="Arial" w:cs="Arial"/>
        </w:rPr>
      </w:pPr>
    </w:p>
    <w:p w:rsidR="0003189D" w:rsidRPr="00B57638" w:rsidRDefault="0003189D" w:rsidP="0003189D">
      <w:pPr>
        <w:jc w:val="both"/>
        <w:rPr>
          <w:rFonts w:ascii="Arial" w:hAnsi="Arial" w:cs="Arial"/>
          <w:b/>
        </w:rPr>
      </w:pPr>
      <w:r w:rsidRPr="00B57638">
        <w:rPr>
          <w:rFonts w:ascii="Arial" w:hAnsi="Arial" w:cs="Arial"/>
          <w:b/>
        </w:rPr>
        <w:t>Protecció de dades:</w:t>
      </w:r>
    </w:p>
    <w:p w:rsidR="0003189D" w:rsidRPr="00B57638" w:rsidRDefault="0003189D" w:rsidP="0003189D">
      <w:pPr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 xml:space="preserve">Us informen que </w:t>
      </w:r>
      <w:r w:rsidRPr="00B57638">
        <w:rPr>
          <w:rFonts w:ascii="Arial" w:hAnsi="Arial" w:cs="Arial"/>
          <w:b/>
        </w:rPr>
        <w:t>les seves dades personals s'inclouran en el tractament de la Direcció General de Polítiques Ambiental i Medi Natural "Registre general d'animals de companyia</w:t>
      </w:r>
      <w:r w:rsidRPr="00B57638">
        <w:rPr>
          <w:rFonts w:ascii="Arial" w:hAnsi="Arial" w:cs="Arial"/>
        </w:rPr>
        <w:t>", conforme s'estableix al Reglament (UE) 2016/679 (Reglament General de Protecció de Dades) i a la Llei Orgànica 3/2018, de 5 de desembre, de Protecció de Dades Personals i garantia dels drets digitals.</w:t>
      </w:r>
    </w:p>
    <w:p w:rsidR="0003189D" w:rsidRPr="00B57638" w:rsidRDefault="0003189D" w:rsidP="0003189D">
      <w:pPr>
        <w:jc w:val="both"/>
        <w:rPr>
          <w:rFonts w:ascii="Arial" w:hAnsi="Arial" w:cs="Arial"/>
        </w:rPr>
      </w:pPr>
      <w:r w:rsidRPr="00B57638">
        <w:rPr>
          <w:rFonts w:ascii="Arial" w:hAnsi="Arial" w:cs="Arial"/>
        </w:rPr>
        <w:t>En compliment del Reglament General de Protecció de Dades (2016/679) i de la Llei Orgànica 3/2018, de 5 de desembre de protecció de dades i garantia dels drets digitals, les dades personals facilitades en aquest formulari seran tractades per l’Ajuntament de Sant Vicenç de Montalt com a Responsable del Tractament, per tal de gestionar la tramitació de la seva sol·licitud d’ajut individual de menjador. L’informem de que no cedirem les seves dades a tercers, excepte en el cas d’una obligació legal. Si desitja exercir els drets d’accés, rectificació, supressió, oposició o limitació del tractament, pot posar-se en contacte amb nosaltres a oficines@svmontal.cat o també podeu enviar un escrit a l’adreça: C/Sant Antoni , 13 (08394) Sant Vicenç de Montalt. Les seves dades es conservaran per un període de 7 anys segons ORDRE CLT/152/2014, de 30 d'abril Si desitja conèixer més sobre les nostres polítiques de protecció de dades visiti la nostra web http://www.svmontalt.cat/. En cas de considerar vulnerats els seus drets de protecció de dades també pot presentar una reclamació davant l’Autoritat Catalana de Protecció de Dades (www.apd.cat).</w:t>
      </w:r>
    </w:p>
    <w:p w:rsidR="00A2048D" w:rsidRPr="00B57638" w:rsidRDefault="00A2048D" w:rsidP="0003189D">
      <w:pPr>
        <w:tabs>
          <w:tab w:val="left" w:pos="142"/>
          <w:tab w:val="left" w:pos="10773"/>
        </w:tabs>
        <w:jc w:val="both"/>
        <w:rPr>
          <w:rFonts w:ascii="Arial" w:hAnsi="Arial" w:cs="Arial"/>
        </w:rPr>
      </w:pPr>
    </w:p>
    <w:p w:rsidR="00A2048D" w:rsidRPr="00B57638" w:rsidRDefault="00A2048D" w:rsidP="0003189D">
      <w:pPr>
        <w:tabs>
          <w:tab w:val="left" w:pos="142"/>
          <w:tab w:val="left" w:pos="10773"/>
        </w:tabs>
        <w:jc w:val="both"/>
        <w:rPr>
          <w:rFonts w:ascii="Arial" w:hAnsi="Arial" w:cs="Arial"/>
        </w:rPr>
      </w:pPr>
    </w:p>
    <w:sectPr w:rsidR="00A2048D" w:rsidRPr="00B57638" w:rsidSect="0003189D">
      <w:headerReference w:type="even" r:id="rId9"/>
      <w:headerReference w:type="default" r:id="rId10"/>
      <w:headerReference w:type="first" r:id="rId11"/>
      <w:pgSz w:w="11906" w:h="16838"/>
      <w:pgMar w:top="1665" w:right="424" w:bottom="0" w:left="709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53F" w:rsidRDefault="0092453F" w:rsidP="002C0B78">
      <w:r>
        <w:separator/>
      </w:r>
    </w:p>
  </w:endnote>
  <w:endnote w:type="continuationSeparator" w:id="0">
    <w:p w:rsidR="0092453F" w:rsidRDefault="0092453F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53F" w:rsidRDefault="0092453F" w:rsidP="002C0B78">
      <w:r>
        <w:separator/>
      </w:r>
    </w:p>
  </w:footnote>
  <w:footnote w:type="continuationSeparator" w:id="0">
    <w:p w:rsidR="0092453F" w:rsidRDefault="0092453F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464" w:rsidRDefault="00B57638"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2079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464" w:rsidRPr="00C7200E" w:rsidRDefault="00C7788A" w:rsidP="002C0B78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1312" behindDoc="0" locked="0" layoutInCell="1" allowOverlap="1" wp14:anchorId="15C5826A" wp14:editId="5528C7F7">
          <wp:simplePos x="0" y="0"/>
          <wp:positionH relativeFrom="column">
            <wp:posOffset>-641985</wp:posOffset>
          </wp:positionH>
          <wp:positionV relativeFrom="paragraph">
            <wp:posOffset>-270510</wp:posOffset>
          </wp:positionV>
          <wp:extent cx="866775" cy="914400"/>
          <wp:effectExtent l="0" t="0" r="0" b="0"/>
          <wp:wrapSquare wrapText="bothSides"/>
          <wp:docPr id="38" name="Imagen 38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AJUNb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3189D">
      <w:rPr>
        <w:noProof/>
        <w:lang w:eastAsia="ca-ES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6350" b="4445"/>
          <wp:wrapNone/>
          <wp:docPr id="41" name="Imagen 41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fullduestintes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464" w:rsidRDefault="0003189D">
    <w:pPr>
      <w:pStyle w:val="Encabezado"/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-151130</wp:posOffset>
              </wp:positionV>
              <wp:extent cx="1929765" cy="783590"/>
              <wp:effectExtent l="0" t="1270" r="0" b="0"/>
              <wp:wrapSquare wrapText="bothSides"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464" w:rsidRPr="008C763A" w:rsidRDefault="00C2546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:rsidR="00C25464" w:rsidRPr="008C763A" w:rsidRDefault="00C25464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:rsidR="00C25464" w:rsidRPr="008C763A" w:rsidRDefault="00C2546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:rsidR="00C25464" w:rsidRDefault="00C2546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:rsidR="00C25464" w:rsidRPr="008C763A" w:rsidRDefault="00C25464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20pt;margin-top:-11.9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wOggIAABA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" stroked="f">
              <v:textbox>
                <w:txbxContent>
                  <w:p w:rsidR="00C25464" w:rsidRPr="008C763A" w:rsidRDefault="00C2546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:rsidR="00C25464" w:rsidRPr="008C763A" w:rsidRDefault="00C25464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:rsidR="00C25464" w:rsidRPr="008C763A" w:rsidRDefault="00C2546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:rsidR="00C25464" w:rsidRDefault="00C2546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:rsidR="00C25464" w:rsidRPr="008C763A" w:rsidRDefault="00C25464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3933825</wp:posOffset>
              </wp:positionH>
              <wp:positionV relativeFrom="paragraph">
                <wp:posOffset>-68580</wp:posOffset>
              </wp:positionV>
              <wp:extent cx="635" cy="647700"/>
              <wp:effectExtent l="9525" t="17145" r="18415" b="11430"/>
              <wp:wrapNone/>
              <wp:docPr id="1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309.75pt;margin-top:-5.4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" strokeweight="1.5pt">
              <v:shadow color="#868686"/>
            </v:shape>
          </w:pict>
        </mc:Fallback>
      </mc:AlternateContent>
    </w:r>
    <w:r w:rsidR="00B57638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2078" type="#_x0000_t75" style="position:absolute;margin-left:-44.2pt;margin-top:-147.5pt;width:538pt;height:814.15pt;z-index:-251658752;mso-position-horizontal-relative:margin;mso-position-vertical-relative:margin" o:allowincell="f">
          <v:imagedata r:id="rId1" o:title="fullduestintes3"/>
          <w10:wrap anchorx="margin" anchory="margin"/>
        </v:shape>
      </w:pict>
    </w:r>
    <w:r w:rsidR="005B419B">
      <w:rPr>
        <w:noProof/>
        <w:lang w:eastAsia="ca-ES"/>
      </w:rPr>
      <w:drawing>
        <wp:anchor distT="0" distB="0" distL="114300" distR="114300" simplePos="0" relativeHeight="251657216" behindDoc="0" locked="0" layoutInCell="1" allowOverlap="1" wp14:anchorId="188C360F" wp14:editId="5602A36E">
          <wp:simplePos x="0" y="0"/>
          <wp:positionH relativeFrom="column">
            <wp:posOffset>-773430</wp:posOffset>
          </wp:positionH>
          <wp:positionV relativeFrom="paragraph">
            <wp:posOffset>-267335</wp:posOffset>
          </wp:positionV>
          <wp:extent cx="2686050" cy="915035"/>
          <wp:effectExtent l="0" t="0" r="0" b="0"/>
          <wp:wrapSquare wrapText="bothSides"/>
          <wp:docPr id="23" name="Imagen 23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rca+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4E7D"/>
    <w:multiLevelType w:val="hybridMultilevel"/>
    <w:tmpl w:val="243EAB82"/>
    <w:lvl w:ilvl="0" w:tplc="0C0A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">
    <w:nsid w:val="2B4E0BD1"/>
    <w:multiLevelType w:val="hybridMultilevel"/>
    <w:tmpl w:val="546E938C"/>
    <w:lvl w:ilvl="0" w:tplc="C994ACCA">
      <w:numFmt w:val="bullet"/>
      <w:lvlText w:val="-"/>
      <w:lvlJc w:val="left"/>
      <w:pPr>
        <w:ind w:left="720" w:hanging="360"/>
      </w:pPr>
      <w:rPr>
        <w:rFonts w:ascii="Apple Garamond Light" w:eastAsia="Calibri" w:hAnsi="Apple Garamond Light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962CC"/>
    <w:multiLevelType w:val="hybridMultilevel"/>
    <w:tmpl w:val="AE7A30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002445"/>
    <w:multiLevelType w:val="hybridMultilevel"/>
    <w:tmpl w:val="6DE67360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837A9A"/>
    <w:multiLevelType w:val="hybridMultilevel"/>
    <w:tmpl w:val="CDE205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FA5"/>
    <w:rsid w:val="000260F3"/>
    <w:rsid w:val="0003189D"/>
    <w:rsid w:val="00062FA4"/>
    <w:rsid w:val="0008520B"/>
    <w:rsid w:val="000D1780"/>
    <w:rsid w:val="00112F22"/>
    <w:rsid w:val="00127AD9"/>
    <w:rsid w:val="001C6225"/>
    <w:rsid w:val="00244741"/>
    <w:rsid w:val="00255D2B"/>
    <w:rsid w:val="00264DF6"/>
    <w:rsid w:val="002C0B78"/>
    <w:rsid w:val="00333245"/>
    <w:rsid w:val="00351CE3"/>
    <w:rsid w:val="00425558"/>
    <w:rsid w:val="00437E73"/>
    <w:rsid w:val="00475703"/>
    <w:rsid w:val="00507978"/>
    <w:rsid w:val="00546FA5"/>
    <w:rsid w:val="005B419B"/>
    <w:rsid w:val="00610473"/>
    <w:rsid w:val="00612C17"/>
    <w:rsid w:val="00645858"/>
    <w:rsid w:val="006559A8"/>
    <w:rsid w:val="006B4B47"/>
    <w:rsid w:val="007343C8"/>
    <w:rsid w:val="00740FF2"/>
    <w:rsid w:val="00751A0B"/>
    <w:rsid w:val="00797952"/>
    <w:rsid w:val="008001F9"/>
    <w:rsid w:val="00807B22"/>
    <w:rsid w:val="00860B28"/>
    <w:rsid w:val="008C763A"/>
    <w:rsid w:val="008D699B"/>
    <w:rsid w:val="008E59CE"/>
    <w:rsid w:val="0092453F"/>
    <w:rsid w:val="009548D1"/>
    <w:rsid w:val="00957F11"/>
    <w:rsid w:val="00966EB1"/>
    <w:rsid w:val="0099796D"/>
    <w:rsid w:val="009C3162"/>
    <w:rsid w:val="00A2048D"/>
    <w:rsid w:val="00B57638"/>
    <w:rsid w:val="00B9426A"/>
    <w:rsid w:val="00BF295B"/>
    <w:rsid w:val="00C25464"/>
    <w:rsid w:val="00C3077B"/>
    <w:rsid w:val="00C34F77"/>
    <w:rsid w:val="00C64389"/>
    <w:rsid w:val="00C7200E"/>
    <w:rsid w:val="00C7788A"/>
    <w:rsid w:val="00CA562D"/>
    <w:rsid w:val="00CC2677"/>
    <w:rsid w:val="00CC586D"/>
    <w:rsid w:val="00CD242C"/>
    <w:rsid w:val="00CD3804"/>
    <w:rsid w:val="00D3770A"/>
    <w:rsid w:val="00D505A8"/>
    <w:rsid w:val="00DA1B4D"/>
    <w:rsid w:val="00DD0C74"/>
    <w:rsid w:val="00E03029"/>
    <w:rsid w:val="00E05E0F"/>
    <w:rsid w:val="00E35F6A"/>
    <w:rsid w:val="00E62816"/>
    <w:rsid w:val="00EA5018"/>
    <w:rsid w:val="00FB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FA5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C622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2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2546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22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link w:val="TextoindependienteCar"/>
    <w:rsid w:val="00740FF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40FF2"/>
    <w:rPr>
      <w:rFonts w:ascii="Times New Roman" w:eastAsia="Times New Roman" w:hAnsi="Times New Roman"/>
      <w:sz w:val="24"/>
      <w:lang w:val="es-ES_tradnl"/>
    </w:rPr>
  </w:style>
  <w:style w:type="paragraph" w:customStyle="1" w:styleId="BodyText21">
    <w:name w:val="Body Text 21"/>
    <w:basedOn w:val="Normal"/>
    <w:rsid w:val="00740FF2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C25464"/>
    <w:rPr>
      <w:rFonts w:ascii="Arial" w:eastAsia="Times New Roman" w:hAnsi="Arial" w:cs="Arial"/>
      <w:b/>
      <w:bCs/>
      <w:sz w:val="26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1C6225"/>
    <w:rPr>
      <w:rFonts w:ascii="Cambria" w:eastAsia="Times New Roman" w:hAnsi="Cambria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225"/>
    <w:rPr>
      <w:rFonts w:ascii="Cambria" w:eastAsia="Times New Roman" w:hAnsi="Cambria" w:cs="Times New Roman"/>
      <w:b/>
      <w:bCs/>
      <w:i/>
      <w:iCs/>
      <w:sz w:val="28"/>
      <w:szCs w:val="28"/>
      <w:lang w:val="ca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22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178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1780"/>
    <w:rPr>
      <w:rFonts w:ascii="Apple Garamond Light" w:hAnsi="Apple Garamond Light"/>
      <w:sz w:val="22"/>
      <w:szCs w:val="22"/>
      <w:lang w:val="ca-ES" w:eastAsia="en-US"/>
    </w:rPr>
  </w:style>
  <w:style w:type="paragraph" w:styleId="Prrafodelista">
    <w:name w:val="List Paragraph"/>
    <w:basedOn w:val="Normal"/>
    <w:uiPriority w:val="34"/>
    <w:qFormat/>
    <w:rsid w:val="005B419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37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FA5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C622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2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2546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22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link w:val="TextoindependienteCar"/>
    <w:rsid w:val="00740FF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40FF2"/>
    <w:rPr>
      <w:rFonts w:ascii="Times New Roman" w:eastAsia="Times New Roman" w:hAnsi="Times New Roman"/>
      <w:sz w:val="24"/>
      <w:lang w:val="es-ES_tradnl"/>
    </w:rPr>
  </w:style>
  <w:style w:type="paragraph" w:customStyle="1" w:styleId="BodyText21">
    <w:name w:val="Body Text 21"/>
    <w:basedOn w:val="Normal"/>
    <w:rsid w:val="00740FF2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C25464"/>
    <w:rPr>
      <w:rFonts w:ascii="Arial" w:eastAsia="Times New Roman" w:hAnsi="Arial" w:cs="Arial"/>
      <w:b/>
      <w:bCs/>
      <w:sz w:val="26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1C6225"/>
    <w:rPr>
      <w:rFonts w:ascii="Cambria" w:eastAsia="Times New Roman" w:hAnsi="Cambria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225"/>
    <w:rPr>
      <w:rFonts w:ascii="Cambria" w:eastAsia="Times New Roman" w:hAnsi="Cambria" w:cs="Times New Roman"/>
      <w:b/>
      <w:bCs/>
      <w:i/>
      <w:iCs/>
      <w:sz w:val="28"/>
      <w:szCs w:val="28"/>
      <w:lang w:val="ca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22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178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1780"/>
    <w:rPr>
      <w:rFonts w:ascii="Apple Garamond Light" w:hAnsi="Apple Garamond Light"/>
      <w:sz w:val="22"/>
      <w:szCs w:val="22"/>
      <w:lang w:val="ca-ES" w:eastAsia="en-US"/>
    </w:rPr>
  </w:style>
  <w:style w:type="paragraph" w:styleId="Prrafodelista">
    <w:name w:val="List Paragraph"/>
    <w:basedOn w:val="Normal"/>
    <w:uiPriority w:val="34"/>
    <w:qFormat/>
    <w:rsid w:val="005B419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37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villagrasa\Desktop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2CDF3-958F-4164-BF3B-333F374DE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6</TotalTime>
  <Pages>3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mvillagrasa</dc:creator>
  <cp:lastModifiedBy>Montse Villagrasa i Garcia</cp:lastModifiedBy>
  <cp:revision>3</cp:revision>
  <cp:lastPrinted>2017-07-06T07:13:00Z</cp:lastPrinted>
  <dcterms:created xsi:type="dcterms:W3CDTF">2024-04-02T11:51:00Z</dcterms:created>
  <dcterms:modified xsi:type="dcterms:W3CDTF">2024-04-02T12:13:00Z</dcterms:modified>
</cp:coreProperties>
</file>