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00B" w:rsidRDefault="00A3600B" w:rsidP="00A3600B">
      <w:pPr>
        <w:spacing w:after="0"/>
        <w:rPr>
          <w:rFonts w:ascii="Arial" w:hAnsi="Arial" w:cs="Arial"/>
          <w:b/>
          <w:sz w:val="20"/>
          <w:szCs w:val="20"/>
        </w:rPr>
      </w:pPr>
    </w:p>
    <w:p w:rsidR="00A3600B" w:rsidRDefault="00A3600B" w:rsidP="00A3600B">
      <w:pPr>
        <w:spacing w:after="0"/>
        <w:rPr>
          <w:rFonts w:ascii="Arial" w:hAnsi="Arial" w:cs="Arial"/>
          <w:b/>
          <w:sz w:val="20"/>
          <w:szCs w:val="20"/>
        </w:rPr>
      </w:pPr>
    </w:p>
    <w:p w:rsidR="00A3600B" w:rsidRPr="0017338B" w:rsidRDefault="00A3600B" w:rsidP="00A3600B">
      <w:pPr>
        <w:pBdr>
          <w:bottom w:val="single" w:sz="4" w:space="1" w:color="auto"/>
        </w:pBdr>
        <w:spacing w:after="0"/>
        <w:rPr>
          <w:rFonts w:ascii="Arial" w:hAnsi="Arial" w:cs="Arial"/>
          <w:b/>
          <w:sz w:val="20"/>
          <w:szCs w:val="20"/>
        </w:rPr>
      </w:pPr>
      <w:bookmarkStart w:id="0" w:name="_GoBack"/>
      <w:r w:rsidRPr="0017338B">
        <w:rPr>
          <w:rFonts w:ascii="Arial" w:hAnsi="Arial" w:cs="Arial"/>
          <w:b/>
          <w:sz w:val="20"/>
          <w:szCs w:val="20"/>
        </w:rPr>
        <w:t xml:space="preserve">AUTORITZACIONS  PER A </w:t>
      </w:r>
      <w:r>
        <w:rPr>
          <w:rFonts w:ascii="Arial" w:hAnsi="Arial" w:cs="Arial"/>
          <w:b/>
          <w:sz w:val="20"/>
          <w:szCs w:val="20"/>
        </w:rPr>
        <w:t>PETICIÓ D’ANTECEDENTS PENALS</w:t>
      </w:r>
    </w:p>
    <w:bookmarkEnd w:id="0"/>
    <w:p w:rsidR="00A3600B" w:rsidRPr="0017338B" w:rsidRDefault="00A3600B" w:rsidP="00A3600B">
      <w:pPr>
        <w:spacing w:after="0"/>
        <w:rPr>
          <w:rFonts w:ascii="Arial" w:hAnsi="Arial" w:cs="Arial"/>
          <w:sz w:val="20"/>
          <w:szCs w:val="20"/>
        </w:rPr>
      </w:pPr>
    </w:p>
    <w:p w:rsidR="00A3600B" w:rsidRPr="0017338B" w:rsidRDefault="00A3600B" w:rsidP="00A3600B">
      <w:pPr>
        <w:spacing w:after="0"/>
        <w:rPr>
          <w:rFonts w:ascii="Arial" w:hAnsi="Arial" w:cs="Arial"/>
          <w:b/>
          <w:sz w:val="20"/>
          <w:szCs w:val="20"/>
        </w:rPr>
      </w:pPr>
      <w:r w:rsidRPr="0017338B">
        <w:rPr>
          <w:rFonts w:ascii="Arial" w:hAnsi="Arial" w:cs="Arial"/>
          <w:b/>
          <w:sz w:val="20"/>
          <w:szCs w:val="20"/>
        </w:rPr>
        <w:t>DADES PERSONALS:</w:t>
      </w:r>
    </w:p>
    <w:tbl>
      <w:tblPr>
        <w:tblStyle w:val="Tablaconcuadrcula"/>
        <w:tblW w:w="8865" w:type="dxa"/>
        <w:tblLook w:val="04A0" w:firstRow="1" w:lastRow="0" w:firstColumn="1" w:lastColumn="0" w:noHBand="0" w:noVBand="1"/>
      </w:tblPr>
      <w:tblGrid>
        <w:gridCol w:w="2235"/>
        <w:gridCol w:w="2195"/>
        <w:gridCol w:w="2240"/>
        <w:gridCol w:w="2195"/>
      </w:tblGrid>
      <w:tr w:rsidR="00A3600B" w:rsidRPr="0017338B" w:rsidTr="00525CAC">
        <w:trPr>
          <w:trHeight w:val="362"/>
        </w:trPr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Primer cognom</w:t>
            </w:r>
          </w:p>
        </w:tc>
        <w:tc>
          <w:tcPr>
            <w:tcW w:w="2285" w:type="dxa"/>
            <w:gridSpan w:val="3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17338B" w:rsidTr="00525CAC">
        <w:trPr>
          <w:trHeight w:val="401"/>
        </w:trPr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Segon cognom</w:t>
            </w:r>
          </w:p>
        </w:tc>
        <w:tc>
          <w:tcPr>
            <w:tcW w:w="2285" w:type="dxa"/>
            <w:gridSpan w:val="3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17338B" w:rsidTr="00525CAC">
        <w:trPr>
          <w:trHeight w:val="417"/>
        </w:trPr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Nom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DNI/NIE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17338B" w:rsidTr="00525CAC">
        <w:trPr>
          <w:trHeight w:val="422"/>
        </w:trPr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Lloc de naixement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País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17338B" w:rsidTr="00525CAC">
        <w:trPr>
          <w:trHeight w:val="473"/>
        </w:trPr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Data de naixement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Nacionalitat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17338B" w:rsidTr="00525CAC">
        <w:trPr>
          <w:trHeight w:val="505"/>
        </w:trPr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Nom del pare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Nom de la mare</w:t>
            </w:r>
          </w:p>
        </w:tc>
        <w:tc>
          <w:tcPr>
            <w:tcW w:w="2285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600B" w:rsidRPr="0017338B" w:rsidRDefault="00A3600B" w:rsidP="00A3600B">
      <w:pPr>
        <w:spacing w:after="0"/>
        <w:rPr>
          <w:rFonts w:ascii="Arial" w:hAnsi="Arial" w:cs="Arial"/>
          <w:sz w:val="20"/>
          <w:szCs w:val="20"/>
        </w:rPr>
      </w:pPr>
    </w:p>
    <w:p w:rsidR="00A3600B" w:rsidRPr="0017338B" w:rsidRDefault="00A3600B" w:rsidP="00A3600B">
      <w:pPr>
        <w:spacing w:after="0"/>
        <w:rPr>
          <w:rFonts w:ascii="Arial" w:hAnsi="Arial" w:cs="Arial"/>
          <w:b/>
          <w:sz w:val="20"/>
          <w:szCs w:val="20"/>
        </w:rPr>
      </w:pPr>
      <w:r w:rsidRPr="0017338B">
        <w:rPr>
          <w:rFonts w:ascii="Arial" w:hAnsi="Arial" w:cs="Arial"/>
          <w:b/>
          <w:sz w:val="20"/>
          <w:szCs w:val="20"/>
        </w:rPr>
        <w:t>ADREÇA:</w:t>
      </w:r>
    </w:p>
    <w:tbl>
      <w:tblPr>
        <w:tblStyle w:val="Tablaconcuadrcula"/>
        <w:tblW w:w="8920" w:type="dxa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0"/>
      </w:tblGrid>
      <w:tr w:rsidR="00A3600B" w:rsidRPr="0017338B" w:rsidTr="00525CAC">
        <w:trPr>
          <w:trHeight w:val="419"/>
        </w:trPr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Tipus de via</w:t>
            </w:r>
          </w:p>
        </w:tc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Nom de la via</w:t>
            </w:r>
          </w:p>
        </w:tc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17338B" w:rsidTr="00525CAC">
        <w:trPr>
          <w:trHeight w:val="411"/>
        </w:trPr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Localitat</w:t>
            </w:r>
          </w:p>
        </w:tc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7338B">
              <w:rPr>
                <w:rFonts w:ascii="Arial" w:hAnsi="Arial" w:cs="Arial"/>
                <w:sz w:val="20"/>
                <w:szCs w:val="20"/>
              </w:rPr>
              <w:t>Província</w:t>
            </w:r>
          </w:p>
        </w:tc>
        <w:tc>
          <w:tcPr>
            <w:tcW w:w="2230" w:type="dxa"/>
            <w:vAlign w:val="center"/>
          </w:tcPr>
          <w:p w:rsidR="00A3600B" w:rsidRPr="0017338B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233CCA" w:rsidTr="00525CAC">
        <w:trPr>
          <w:trHeight w:val="417"/>
        </w:trPr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3CCA">
              <w:rPr>
                <w:rFonts w:ascii="Arial" w:hAnsi="Arial" w:cs="Arial"/>
                <w:sz w:val="20"/>
                <w:szCs w:val="20"/>
              </w:rPr>
              <w:t>C.P</w:t>
            </w:r>
          </w:p>
        </w:tc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3CCA">
              <w:rPr>
                <w:rFonts w:ascii="Arial" w:hAnsi="Arial" w:cs="Arial"/>
                <w:sz w:val="20"/>
                <w:szCs w:val="20"/>
              </w:rPr>
              <w:t>Telèfon</w:t>
            </w:r>
          </w:p>
        </w:tc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600B" w:rsidRPr="00233CCA" w:rsidTr="00525CAC">
        <w:trPr>
          <w:trHeight w:val="444"/>
        </w:trPr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3CCA">
              <w:rPr>
                <w:rFonts w:ascii="Arial" w:hAnsi="Arial" w:cs="Arial"/>
                <w:sz w:val="20"/>
                <w:szCs w:val="20"/>
              </w:rPr>
              <w:t>Telèfon mòbil</w:t>
            </w:r>
          </w:p>
        </w:tc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3CCA">
              <w:rPr>
                <w:rFonts w:ascii="Arial" w:hAnsi="Arial" w:cs="Arial"/>
                <w:sz w:val="20"/>
                <w:szCs w:val="20"/>
              </w:rPr>
              <w:t>Correu electrònic</w:t>
            </w:r>
          </w:p>
        </w:tc>
        <w:tc>
          <w:tcPr>
            <w:tcW w:w="2230" w:type="dxa"/>
            <w:vAlign w:val="center"/>
          </w:tcPr>
          <w:p w:rsidR="00A3600B" w:rsidRPr="00233CCA" w:rsidRDefault="00A3600B" w:rsidP="00525CA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3600B" w:rsidRPr="00233CCA" w:rsidRDefault="00A3600B" w:rsidP="00A3600B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A3600B" w:rsidRPr="00233CCA" w:rsidRDefault="00A3600B" w:rsidP="00A3600B">
      <w:pPr>
        <w:widowControl w:val="0"/>
        <w:tabs>
          <w:tab w:val="num" w:pos="0"/>
          <w:tab w:val="left" w:pos="146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233CCA">
        <w:rPr>
          <w:rFonts w:ascii="Arial" w:hAnsi="Arial" w:cs="Arial"/>
          <w:b/>
          <w:color w:val="000000"/>
          <w:sz w:val="20"/>
          <w:szCs w:val="20"/>
        </w:rPr>
        <w:t>DECLARO</w:t>
      </w:r>
    </w:p>
    <w:p w:rsidR="00A3600B" w:rsidRPr="00233CCA" w:rsidRDefault="00A3600B" w:rsidP="00A3600B">
      <w:pPr>
        <w:widowControl w:val="0"/>
        <w:tabs>
          <w:tab w:val="num" w:pos="0"/>
          <w:tab w:val="left" w:pos="146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33CCA">
        <w:rPr>
          <w:rFonts w:ascii="Arial" w:hAnsi="Arial" w:cs="Arial"/>
          <w:sz w:val="20"/>
          <w:szCs w:val="20"/>
        </w:rPr>
        <w:t xml:space="preserve">Que no he estat sancionat /da per infraccions greus o molt greus, que hagin comportat alguna de les sancions accessòries </w:t>
      </w:r>
      <w:r w:rsidRPr="00233CCA">
        <w:rPr>
          <w:rFonts w:ascii="Arial" w:hAnsi="Arial" w:cs="Arial"/>
          <w:i/>
          <w:sz w:val="20"/>
          <w:szCs w:val="20"/>
        </w:rPr>
        <w:t>(confiscació, decomís, esterilització o sacrifici d’animals, clausura de l’establiment o suspensió temporal o definitiva de la llicència per a la tinença d’animals potencialment perillosos o del certificat de capacitat d’ensinistrament)</w:t>
      </w:r>
      <w:r w:rsidRPr="00233CCA">
        <w:rPr>
          <w:rFonts w:ascii="Arial" w:hAnsi="Arial" w:cs="Arial"/>
          <w:sz w:val="20"/>
          <w:szCs w:val="20"/>
        </w:rPr>
        <w:t xml:space="preserve">  previstes a l’apartat 3 de l’article 13 de la llei 50/1999, de 23 de desembre, sobre el règim jurídic d’animals potencialment perillosos.</w:t>
      </w:r>
    </w:p>
    <w:p w:rsidR="00A3600B" w:rsidRPr="00233CCA" w:rsidRDefault="00A3600B" w:rsidP="00A3600B">
      <w:pPr>
        <w:pStyle w:val="Textoindependiente"/>
        <w:widowControl w:val="0"/>
        <w:tabs>
          <w:tab w:val="left" w:pos="1463"/>
        </w:tabs>
        <w:suppressAutoHyphens/>
        <w:spacing w:after="120"/>
        <w:rPr>
          <w:rFonts w:ascii="Arial" w:hAnsi="Arial" w:cs="Arial"/>
          <w:sz w:val="20"/>
          <w:lang w:val="ca-ES"/>
        </w:rPr>
      </w:pPr>
      <w:r w:rsidRPr="00233CCA">
        <w:rPr>
          <w:rFonts w:ascii="Arial" w:hAnsi="Arial" w:cs="Arial"/>
          <w:sz w:val="20"/>
          <w:lang w:val="ca-ES"/>
        </w:rPr>
        <w:t>Que no he estat sancionat /da per infraccions greus o molt greus, que hagin comportat el comís de l’animal, d’acord amb els articles 10 i següents de la llei 10/1999, de 30 de juliol, sobre la tinença de gossos considerats potencialment perillosos.</w:t>
      </w:r>
    </w:p>
    <w:p w:rsidR="00A3600B" w:rsidRDefault="00A3600B" w:rsidP="00A3600B">
      <w:pPr>
        <w:spacing w:after="0"/>
        <w:jc w:val="both"/>
        <w:rPr>
          <w:rFonts w:ascii="ArialMT" w:hAnsi="ArialMT" w:cs="ArialMT"/>
          <w:sz w:val="20"/>
          <w:szCs w:val="20"/>
          <w:lang w:eastAsia="es-ES"/>
        </w:rPr>
      </w:pPr>
      <w:r w:rsidRPr="00233CCA">
        <w:rPr>
          <w:rFonts w:ascii="Arial" w:hAnsi="Arial" w:cs="Arial"/>
          <w:b/>
          <w:sz w:val="20"/>
          <w:szCs w:val="20"/>
        </w:rPr>
        <w:t xml:space="preserve">AUTORITZO </w:t>
      </w:r>
      <w:r w:rsidRPr="00233CCA">
        <w:rPr>
          <w:rFonts w:ascii="Arial" w:hAnsi="Arial" w:cs="Arial"/>
          <w:sz w:val="20"/>
          <w:szCs w:val="20"/>
        </w:rPr>
        <w:t xml:space="preserve">a l’ajuntament de Sant Vicenç de Montalt </w:t>
      </w:r>
      <w:r w:rsidRPr="00233CCA">
        <w:rPr>
          <w:rFonts w:ascii="ArialMT" w:hAnsi="ArialMT" w:cs="ArialMT"/>
          <w:sz w:val="20"/>
          <w:szCs w:val="20"/>
          <w:lang w:eastAsia="es-ES"/>
        </w:rPr>
        <w:t xml:space="preserve">que per tal de poder obtenir la llicència municipal de tinença de gossos potencialment perillosos i en compliment del Reial Decret 287/2002 de 22 de març i del Decret 170/2002 d’11 de juny, demani en el meu nom, al </w:t>
      </w:r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 xml:space="preserve">Registro Central de </w:t>
      </w:r>
      <w:proofErr w:type="spellStart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>Penados</w:t>
      </w:r>
      <w:proofErr w:type="spellEnd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 xml:space="preserve"> y </w:t>
      </w:r>
      <w:proofErr w:type="spellStart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>Rebeldes</w:t>
      </w:r>
      <w:proofErr w:type="spellEnd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 xml:space="preserve"> de </w:t>
      </w:r>
      <w:proofErr w:type="spellStart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>Información</w:t>
      </w:r>
      <w:proofErr w:type="spellEnd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 xml:space="preserve"> de </w:t>
      </w:r>
      <w:proofErr w:type="spellStart"/>
      <w:r w:rsidRPr="00233CCA">
        <w:rPr>
          <w:rFonts w:ascii="Arial-ItalicMT" w:hAnsi="Arial-ItalicMT" w:cs="Arial-ItalicMT"/>
          <w:i/>
          <w:iCs/>
          <w:sz w:val="20"/>
          <w:szCs w:val="20"/>
          <w:lang w:eastAsia="es-ES"/>
        </w:rPr>
        <w:t>Antecedente</w:t>
      </w:r>
      <w:proofErr w:type="spellEnd"/>
      <w:r w:rsidRPr="00233CCA">
        <w:rPr>
          <w:rFonts w:ascii="ArialMT" w:hAnsi="ArialMT" w:cs="ArialMT"/>
          <w:sz w:val="20"/>
          <w:szCs w:val="20"/>
          <w:lang w:eastAsia="es-ES"/>
        </w:rPr>
        <w:t>, el certificat d’antecedents penals.</w:t>
      </w:r>
    </w:p>
    <w:p w:rsidR="00A3600B" w:rsidRPr="00233CCA" w:rsidRDefault="00A3600B" w:rsidP="00A3600B">
      <w:pPr>
        <w:spacing w:after="0"/>
        <w:jc w:val="both"/>
        <w:rPr>
          <w:rFonts w:ascii="ArialMT" w:hAnsi="ArialMT" w:cs="ArialMT"/>
          <w:sz w:val="12"/>
          <w:szCs w:val="20"/>
          <w:lang w:eastAsia="es-ES"/>
        </w:rPr>
      </w:pPr>
    </w:p>
    <w:p w:rsidR="00A3600B" w:rsidRPr="00233CCA" w:rsidRDefault="00A3600B" w:rsidP="00A3600B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233CCA">
        <w:rPr>
          <w:rFonts w:ascii="Arial" w:hAnsi="Arial" w:cs="Arial"/>
          <w:b/>
          <w:sz w:val="20"/>
          <w:szCs w:val="20"/>
        </w:rPr>
        <w:t>EM COMPROMETO</w:t>
      </w:r>
      <w:r w:rsidRPr="00233CCA">
        <w:rPr>
          <w:rFonts w:ascii="Arial" w:hAnsi="Arial" w:cs="Arial"/>
          <w:sz w:val="20"/>
          <w:szCs w:val="20"/>
        </w:rPr>
        <w:t xml:space="preserve"> a comunicar a l’ajuntament de Sant Vicenç de Montalt qualsevol canvi sobrevingut respecte a la situació declarada tant aviat com aquesta es produeixi. </w:t>
      </w:r>
    </w:p>
    <w:p w:rsidR="00A3600B" w:rsidRPr="00233CCA" w:rsidRDefault="00A3600B" w:rsidP="00A3600B">
      <w:pPr>
        <w:spacing w:after="0"/>
        <w:jc w:val="both"/>
        <w:rPr>
          <w:rFonts w:ascii="Arial" w:hAnsi="Arial" w:cs="Arial"/>
          <w:sz w:val="20"/>
          <w:szCs w:val="20"/>
        </w:rPr>
      </w:pPr>
      <w:r w:rsidRPr="00233CCA">
        <w:rPr>
          <w:rFonts w:ascii="Arial" w:hAnsi="Arial" w:cs="Arial"/>
          <w:sz w:val="20"/>
          <w:szCs w:val="20"/>
        </w:rPr>
        <w:t xml:space="preserve">Firma: </w:t>
      </w:r>
    </w:p>
    <w:p w:rsidR="00A3600B" w:rsidRPr="0017338B" w:rsidRDefault="00A3600B" w:rsidP="00A360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 de Microsoft Office..." style="width:1in;height:36.75pt">
            <v:imagedata r:id="rId9" o:title=""/>
            <o:lock v:ext="edit" ungrouping="t" rotation="t" cropping="t" verticies="t" text="t" grouping="t"/>
            <o:signatureline v:ext="edit" id="{6248ECC5-69A5-4A46-A843-658762B0EB5C}" provid="{00000000-0000-0000-0000-000000000000}" showsigndate="f" issignatureline="t"/>
          </v:shape>
        </w:pict>
      </w:r>
    </w:p>
    <w:p w:rsidR="00A3600B" w:rsidRDefault="00A3600B" w:rsidP="00A3600B">
      <w:pPr>
        <w:spacing w:after="0"/>
        <w:rPr>
          <w:rFonts w:ascii="Arial" w:hAnsi="Arial" w:cs="Arial"/>
          <w:sz w:val="20"/>
          <w:szCs w:val="20"/>
        </w:rPr>
      </w:pPr>
      <w:r w:rsidRPr="0017338B">
        <w:rPr>
          <w:rFonts w:ascii="Arial" w:hAnsi="Arial" w:cs="Arial"/>
          <w:sz w:val="20"/>
          <w:szCs w:val="20"/>
        </w:rPr>
        <w:t xml:space="preserve">Sant Vicenç de Montalt,   </w:t>
      </w:r>
      <w:r>
        <w:rPr>
          <w:rFonts w:ascii="Arial" w:hAnsi="Arial" w:cs="Arial"/>
          <w:sz w:val="20"/>
          <w:szCs w:val="20"/>
        </w:rPr>
        <w:t xml:space="preserve">                            20</w:t>
      </w:r>
      <w:r>
        <w:rPr>
          <w:rFonts w:ascii="Arial" w:hAnsi="Arial" w:cs="Arial"/>
          <w:sz w:val="20"/>
          <w:szCs w:val="20"/>
        </w:rPr>
        <w:t>2</w:t>
      </w:r>
      <w:r w:rsidRPr="0017338B">
        <w:rPr>
          <w:rFonts w:ascii="Arial" w:hAnsi="Arial" w:cs="Arial"/>
          <w:sz w:val="20"/>
          <w:szCs w:val="20"/>
        </w:rPr>
        <w:t xml:space="preserve"> </w:t>
      </w:r>
    </w:p>
    <w:p w:rsidR="00A3600B" w:rsidRPr="0071358C" w:rsidRDefault="00A3600B" w:rsidP="00A3600B">
      <w:pPr>
        <w:spacing w:after="0"/>
        <w:rPr>
          <w:rFonts w:ascii="Arial" w:hAnsi="Arial" w:cs="Arial"/>
          <w:b/>
          <w:sz w:val="20"/>
          <w:szCs w:val="20"/>
        </w:rPr>
      </w:pPr>
    </w:p>
    <w:p w:rsidR="00A3600B" w:rsidRPr="0071358C" w:rsidRDefault="00A3600B" w:rsidP="00A3600B">
      <w:pPr>
        <w:spacing w:after="0"/>
        <w:rPr>
          <w:rFonts w:ascii="Arial" w:hAnsi="Arial" w:cs="Arial"/>
          <w:b/>
          <w:sz w:val="20"/>
          <w:szCs w:val="20"/>
        </w:rPr>
      </w:pPr>
      <w:r w:rsidRPr="0071358C">
        <w:rPr>
          <w:rFonts w:ascii="Arial" w:hAnsi="Arial" w:cs="Arial"/>
          <w:b/>
          <w:sz w:val="20"/>
          <w:szCs w:val="20"/>
        </w:rPr>
        <w:t>Autorització de tractament de dades</w:t>
      </w:r>
    </w:p>
    <w:p w:rsidR="00A3600B" w:rsidRPr="008C065C" w:rsidRDefault="00A3600B" w:rsidP="00A3600B">
      <w:pPr>
        <w:jc w:val="both"/>
        <w:rPr>
          <w:rFonts w:ascii="Arial" w:hAnsi="Arial" w:cs="Arial"/>
          <w:sz w:val="20"/>
          <w:szCs w:val="20"/>
        </w:rPr>
      </w:pPr>
      <w:r w:rsidRPr="008C065C">
        <w:rPr>
          <w:rFonts w:ascii="Arial" w:hAnsi="Arial" w:cs="Arial"/>
          <w:sz w:val="20"/>
          <w:szCs w:val="20"/>
        </w:rPr>
        <w:t xml:space="preserve">En compliment del Reglament General de Protecció de Dades (2016/679) i de la Llei Orgànica 3/2018, de 5 de desembre de protecció de dades i garantia dels drets digitals, les dades personals facilitades en aquest formulari seran tractades per l’Ajuntament de Sant Vicenç de Montalt com a Responsable del Tractament, per tal de gestionar la tramitació de la seva sol·licitud d’ajut individual de menjador. L’informem de que no cedirem les seves dades a tercers, excepte en el cas d’una obligació legal. Si desitja exercir els drets d’accés, rectificació, supressió, oposició o limitació del tractament, pot posar-se en contacte amb nosaltres a oficines@svmontal.cat o també podeu enviar un escrit a l’adreça: C/Sant Antoni , 13 (08394) Sant Vicenç de Montalt. Les seves dades es conservaran per un període de 7 anys segons ORDRE CLT/152/2014, de 30 d'abril Si desitja conèixer més sobre les nostres polítiques de protecció de dades visiti la nostra web </w:t>
      </w:r>
      <w:r w:rsidRPr="008C065C">
        <w:rPr>
          <w:rFonts w:ascii="Arial" w:hAnsi="Arial" w:cs="Arial"/>
          <w:sz w:val="20"/>
          <w:szCs w:val="20"/>
        </w:rPr>
        <w:lastRenderedPageBreak/>
        <w:t>http://www.svmontalt.cat/. En cas de considerar vulnerats els seus drets de protecció de dades també pot presentar una reclamació davant l’Autoritat Catalana de Protecció de Dades (www.apd.cat).</w:t>
      </w:r>
    </w:p>
    <w:p w:rsidR="00A3600B" w:rsidRPr="0017338B" w:rsidRDefault="00A3600B" w:rsidP="00A3600B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6" type="#_x0000_t75" alt="Línea de firma de Microsoft Office..." style="width:79.5pt;height:40.5pt">
            <v:imagedata r:id="rId10" o:title=""/>
            <o:lock v:ext="edit" ungrouping="t" rotation="t" cropping="t" verticies="t" text="t" grouping="t"/>
            <o:signatureline v:ext="edit" id="{2C06B6A0-FE62-4A91-AC69-6D45FA0E57A2}" provid="{00000000-0000-0000-0000-000000000000}" showsigndate="f" issignatureline="t"/>
          </v:shape>
        </w:pict>
      </w:r>
    </w:p>
    <w:p w:rsidR="00A3600B" w:rsidRDefault="00A3600B" w:rsidP="00A3600B">
      <w:pPr>
        <w:spacing w:after="0"/>
        <w:rPr>
          <w:rFonts w:ascii="Arial" w:hAnsi="Arial" w:cs="Arial"/>
          <w:szCs w:val="24"/>
        </w:rPr>
      </w:pPr>
      <w:r w:rsidRPr="0017338B">
        <w:rPr>
          <w:rFonts w:ascii="Arial" w:hAnsi="Arial" w:cs="Arial"/>
          <w:sz w:val="20"/>
          <w:szCs w:val="20"/>
        </w:rPr>
        <w:t xml:space="preserve">Sant Vicenç de Montalt,    </w:t>
      </w:r>
      <w:r>
        <w:rPr>
          <w:rFonts w:ascii="Arial" w:hAnsi="Arial" w:cs="Arial"/>
          <w:sz w:val="20"/>
          <w:szCs w:val="20"/>
        </w:rPr>
        <w:t xml:space="preserve">                           20</w:t>
      </w:r>
      <w:r>
        <w:rPr>
          <w:rFonts w:ascii="Arial" w:hAnsi="Arial" w:cs="Arial"/>
          <w:sz w:val="20"/>
          <w:szCs w:val="20"/>
        </w:rPr>
        <w:t>2</w:t>
      </w:r>
    </w:p>
    <w:p w:rsidR="00A3600B" w:rsidRPr="00546FA5" w:rsidRDefault="00A3600B" w:rsidP="00A3600B">
      <w:pPr>
        <w:ind w:left="-1276" w:right="-1277"/>
        <w:rPr>
          <w:szCs w:val="24"/>
        </w:rPr>
      </w:pPr>
    </w:p>
    <w:p w:rsidR="00732986" w:rsidRDefault="00732986" w:rsidP="00732986">
      <w:pPr>
        <w:pStyle w:val="Textoindependiente"/>
        <w:tabs>
          <w:tab w:val="left" w:pos="1463"/>
        </w:tabs>
        <w:spacing w:line="360" w:lineRule="auto"/>
        <w:rPr>
          <w:rFonts w:ascii="Arial" w:hAnsi="Arial" w:cs="Arial"/>
          <w:sz w:val="22"/>
          <w:szCs w:val="22"/>
          <w:lang w:val="ca-ES"/>
        </w:rPr>
      </w:pPr>
    </w:p>
    <w:p w:rsidR="00732986" w:rsidRDefault="00732986" w:rsidP="00732986">
      <w:pPr>
        <w:pStyle w:val="Textoindependiente"/>
        <w:tabs>
          <w:tab w:val="left" w:pos="1463"/>
        </w:tabs>
        <w:spacing w:line="360" w:lineRule="auto"/>
        <w:rPr>
          <w:rFonts w:ascii="Arial" w:hAnsi="Arial" w:cs="Arial"/>
          <w:sz w:val="22"/>
          <w:szCs w:val="22"/>
          <w:lang w:val="ca-ES"/>
        </w:rPr>
      </w:pPr>
    </w:p>
    <w:p w:rsidR="00732986" w:rsidRPr="008A780F" w:rsidRDefault="00732986" w:rsidP="00732986">
      <w:pPr>
        <w:spacing w:after="0"/>
        <w:jc w:val="both"/>
        <w:rPr>
          <w:rFonts w:ascii="Arial" w:hAnsi="Arial" w:cs="Arial"/>
          <w:b/>
        </w:rPr>
      </w:pPr>
    </w:p>
    <w:p w:rsidR="008A780F" w:rsidRPr="008A780F" w:rsidRDefault="008A780F" w:rsidP="0073298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8A780F" w:rsidRPr="008A780F" w:rsidRDefault="008A780F" w:rsidP="00732986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sectPr w:rsidR="008A780F" w:rsidRPr="008A780F" w:rsidSect="00732986">
      <w:headerReference w:type="even" r:id="rId11"/>
      <w:headerReference w:type="default" r:id="rId12"/>
      <w:headerReference w:type="first" r:id="rId13"/>
      <w:pgSz w:w="11906" w:h="16838"/>
      <w:pgMar w:top="1843" w:right="849" w:bottom="142" w:left="1134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265" w:rsidRDefault="00674265" w:rsidP="002C0B78">
      <w:r>
        <w:separator/>
      </w:r>
    </w:p>
  </w:endnote>
  <w:endnote w:type="continuationSeparator" w:id="0">
    <w:p w:rsidR="00674265" w:rsidRDefault="00674265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265" w:rsidRDefault="00674265" w:rsidP="002C0B78">
      <w:r>
        <w:separator/>
      </w:r>
    </w:p>
  </w:footnote>
  <w:footnote w:type="continuationSeparator" w:id="0">
    <w:p w:rsidR="00674265" w:rsidRDefault="00674265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65" w:rsidRDefault="00A3600B"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2079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65" w:rsidRPr="00C7200E" w:rsidRDefault="00674265" w:rsidP="002C0B78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9776" behindDoc="0" locked="0" layoutInCell="1" allowOverlap="1" wp14:anchorId="1212723F" wp14:editId="68B5982D">
          <wp:simplePos x="0" y="0"/>
          <wp:positionH relativeFrom="column">
            <wp:posOffset>-116840</wp:posOffset>
          </wp:positionH>
          <wp:positionV relativeFrom="paragraph">
            <wp:posOffset>-171450</wp:posOffset>
          </wp:positionV>
          <wp:extent cx="866775" cy="914400"/>
          <wp:effectExtent l="19050" t="0" r="9525" b="0"/>
          <wp:wrapSquare wrapText="bothSides"/>
          <wp:docPr id="38" name="Imagen 38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065C">
      <w:rPr>
        <w:noProof/>
        <w:lang w:eastAsia="ca-ES"/>
      </w:rPr>
      <w:drawing>
        <wp:anchor distT="0" distB="0" distL="114300" distR="114300" simplePos="0" relativeHeight="251660800" behindDoc="1" locked="0" layoutInCell="0" allowOverlap="1" wp14:anchorId="199BE685" wp14:editId="0CE72C93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6350" b="4445"/>
          <wp:wrapNone/>
          <wp:docPr id="41" name="Imagen 41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ullduestintes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265" w:rsidRDefault="008C065C">
    <w:pPr>
      <w:pStyle w:val="Encabezado"/>
    </w:pP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A5B5FB" wp14:editId="3F4328F6">
              <wp:simplePos x="0" y="0"/>
              <wp:positionH relativeFrom="column">
                <wp:posOffset>4911725</wp:posOffset>
              </wp:positionH>
              <wp:positionV relativeFrom="paragraph">
                <wp:posOffset>-6985</wp:posOffset>
              </wp:positionV>
              <wp:extent cx="1929765" cy="783590"/>
              <wp:effectExtent l="0" t="2540" r="0" b="4445"/>
              <wp:wrapSquare wrapText="bothSides"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265" w:rsidRPr="008C763A" w:rsidRDefault="00674265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:rsidR="00674265" w:rsidRPr="008C763A" w:rsidRDefault="00674265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:rsidR="00674265" w:rsidRPr="008C763A" w:rsidRDefault="00674265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:rsidR="00674265" w:rsidRDefault="00674265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:rsidR="00674265" w:rsidRPr="008C763A" w:rsidRDefault="00674265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86.75pt;margin-top:-.55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wOggIAABA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" stroked="f">
              <v:textbox>
                <w:txbxContent>
                  <w:p w:rsidR="00674265" w:rsidRPr="008C763A" w:rsidRDefault="00674265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:rsidR="00674265" w:rsidRPr="008C763A" w:rsidRDefault="00674265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:rsidR="00674265" w:rsidRPr="008C763A" w:rsidRDefault="00674265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:rsidR="00674265" w:rsidRDefault="00674265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:rsidR="00674265" w:rsidRPr="008C763A" w:rsidRDefault="00674265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8749D9" wp14:editId="7728D38F">
              <wp:simplePos x="0" y="0"/>
              <wp:positionH relativeFrom="column">
                <wp:posOffset>4815840</wp:posOffset>
              </wp:positionH>
              <wp:positionV relativeFrom="paragraph">
                <wp:posOffset>-6985</wp:posOffset>
              </wp:positionV>
              <wp:extent cx="635" cy="647700"/>
              <wp:effectExtent l="15240" t="12065" r="12700" b="16510"/>
              <wp:wrapNone/>
              <wp:docPr id="1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79.2pt;margin-top:-.55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" strokeweight="1.5pt">
              <v:shadow color="#868686"/>
            </v:shape>
          </w:pict>
        </mc:Fallback>
      </mc:AlternateContent>
    </w:r>
    <w:r w:rsidR="00674265">
      <w:rPr>
        <w:noProof/>
        <w:lang w:eastAsia="ca-ES"/>
      </w:rPr>
      <w:drawing>
        <wp:anchor distT="0" distB="0" distL="114300" distR="114300" simplePos="0" relativeHeight="251654656" behindDoc="0" locked="0" layoutInCell="1" allowOverlap="1" wp14:anchorId="74490AF5" wp14:editId="31365C81">
          <wp:simplePos x="0" y="0"/>
          <wp:positionH relativeFrom="column">
            <wp:posOffset>26035</wp:posOffset>
          </wp:positionH>
          <wp:positionV relativeFrom="paragraph">
            <wp:posOffset>-60325</wp:posOffset>
          </wp:positionV>
          <wp:extent cx="2688590" cy="914400"/>
          <wp:effectExtent l="19050" t="0" r="0" b="0"/>
          <wp:wrapSquare wrapText="bothSides"/>
          <wp:docPr id="23" name="Imagen 23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rca+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859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600B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2078" type="#_x0000_t75" style="position:absolute;margin-left:-17.05pt;margin-top:-142.1pt;width:538pt;height:814.15pt;z-index:-251658752;mso-position-horizontal-relative:margin;mso-position-vertical-relative:margin" o:allowincell="f">
          <v:imagedata r:id="rId2" o:title="fullduestintes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4E7D"/>
    <w:multiLevelType w:val="hybridMultilevel"/>
    <w:tmpl w:val="243EAB82"/>
    <w:lvl w:ilvl="0" w:tplc="0C0A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">
    <w:nsid w:val="01B94255"/>
    <w:multiLevelType w:val="hybridMultilevel"/>
    <w:tmpl w:val="FD041AE0"/>
    <w:lvl w:ilvl="0" w:tplc="687261E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E0BD1"/>
    <w:multiLevelType w:val="hybridMultilevel"/>
    <w:tmpl w:val="546E938C"/>
    <w:lvl w:ilvl="0" w:tplc="C994ACCA">
      <w:numFmt w:val="bullet"/>
      <w:lvlText w:val="-"/>
      <w:lvlJc w:val="left"/>
      <w:pPr>
        <w:ind w:left="720" w:hanging="360"/>
      </w:pPr>
      <w:rPr>
        <w:rFonts w:ascii="Apple Garamond Light" w:eastAsia="Calibri" w:hAnsi="Apple Garamond Light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82E7D"/>
    <w:multiLevelType w:val="hybridMultilevel"/>
    <w:tmpl w:val="4748F21A"/>
    <w:lvl w:ilvl="0" w:tplc="687261E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962CC"/>
    <w:multiLevelType w:val="hybridMultilevel"/>
    <w:tmpl w:val="AE7A30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002445"/>
    <w:multiLevelType w:val="hybridMultilevel"/>
    <w:tmpl w:val="6DE67360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37A9A"/>
    <w:multiLevelType w:val="hybridMultilevel"/>
    <w:tmpl w:val="CDE205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9A075B"/>
    <w:multiLevelType w:val="hybridMultilevel"/>
    <w:tmpl w:val="C19C09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80A90"/>
    <w:multiLevelType w:val="hybridMultilevel"/>
    <w:tmpl w:val="681A30A2"/>
    <w:lvl w:ilvl="0" w:tplc="687261E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004BCB"/>
    <w:multiLevelType w:val="multilevel"/>
    <w:tmpl w:val="F100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mailMerge>
    <w:mainDocumentType w:val="formLetters"/>
    <w:dataType w:val="textFile"/>
    <w:activeRecord w:val="-1"/>
  </w:mailMerge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807"/>
    <w:rsid w:val="00041CC0"/>
    <w:rsid w:val="00062FA4"/>
    <w:rsid w:val="0008520B"/>
    <w:rsid w:val="000B42C6"/>
    <w:rsid w:val="00110CFA"/>
    <w:rsid w:val="00115807"/>
    <w:rsid w:val="00164C5D"/>
    <w:rsid w:val="001A594E"/>
    <w:rsid w:val="001C34B5"/>
    <w:rsid w:val="001C6225"/>
    <w:rsid w:val="001C65AA"/>
    <w:rsid w:val="002C0B78"/>
    <w:rsid w:val="002C4D25"/>
    <w:rsid w:val="00333245"/>
    <w:rsid w:val="00351CE3"/>
    <w:rsid w:val="00425558"/>
    <w:rsid w:val="00436CF2"/>
    <w:rsid w:val="00437E73"/>
    <w:rsid w:val="00475703"/>
    <w:rsid w:val="00491725"/>
    <w:rsid w:val="004E09E8"/>
    <w:rsid w:val="0057363E"/>
    <w:rsid w:val="00610473"/>
    <w:rsid w:val="0063043F"/>
    <w:rsid w:val="00645858"/>
    <w:rsid w:val="006559A8"/>
    <w:rsid w:val="00674265"/>
    <w:rsid w:val="006F1017"/>
    <w:rsid w:val="00725456"/>
    <w:rsid w:val="00732986"/>
    <w:rsid w:val="00733C7E"/>
    <w:rsid w:val="007343C8"/>
    <w:rsid w:val="00740FF2"/>
    <w:rsid w:val="00751A0B"/>
    <w:rsid w:val="00796810"/>
    <w:rsid w:val="00797952"/>
    <w:rsid w:val="008123ED"/>
    <w:rsid w:val="00860B28"/>
    <w:rsid w:val="0089287C"/>
    <w:rsid w:val="008A780F"/>
    <w:rsid w:val="008C065C"/>
    <w:rsid w:val="008C763A"/>
    <w:rsid w:val="008D699B"/>
    <w:rsid w:val="008E59CE"/>
    <w:rsid w:val="009548D1"/>
    <w:rsid w:val="0099796D"/>
    <w:rsid w:val="009C3162"/>
    <w:rsid w:val="00A3600B"/>
    <w:rsid w:val="00A643E8"/>
    <w:rsid w:val="00AB02DC"/>
    <w:rsid w:val="00B14DD4"/>
    <w:rsid w:val="00B9426A"/>
    <w:rsid w:val="00BF295B"/>
    <w:rsid w:val="00C06EB2"/>
    <w:rsid w:val="00C11936"/>
    <w:rsid w:val="00C25464"/>
    <w:rsid w:val="00C3077B"/>
    <w:rsid w:val="00C34F77"/>
    <w:rsid w:val="00C37086"/>
    <w:rsid w:val="00C7200E"/>
    <w:rsid w:val="00CA562D"/>
    <w:rsid w:val="00CC2677"/>
    <w:rsid w:val="00CC3CBB"/>
    <w:rsid w:val="00CC586D"/>
    <w:rsid w:val="00CD3804"/>
    <w:rsid w:val="00CE69DB"/>
    <w:rsid w:val="00DA1B4D"/>
    <w:rsid w:val="00DD0C74"/>
    <w:rsid w:val="00DE14B4"/>
    <w:rsid w:val="00E03029"/>
    <w:rsid w:val="00E20E71"/>
    <w:rsid w:val="00E35F6A"/>
    <w:rsid w:val="00E62816"/>
    <w:rsid w:val="00EA5018"/>
    <w:rsid w:val="00EB7A74"/>
    <w:rsid w:val="00F250A4"/>
    <w:rsid w:val="00FB0A42"/>
    <w:rsid w:val="00FB4FC2"/>
    <w:rsid w:val="00FC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00B"/>
    <w:pPr>
      <w:spacing w:after="200" w:line="276" w:lineRule="auto"/>
    </w:pPr>
    <w:rPr>
      <w:rFonts w:ascii="Apple Garamond Light" w:hAnsi="Apple Garamond Light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AB02DC"/>
    <w:rPr>
      <w:color w:val="808080"/>
    </w:rPr>
  </w:style>
  <w:style w:type="table" w:styleId="Tablaconcuadrcula">
    <w:name w:val="Table Grid"/>
    <w:basedOn w:val="Tablanormal"/>
    <w:uiPriority w:val="59"/>
    <w:rsid w:val="008C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A780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A78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00B"/>
    <w:pPr>
      <w:spacing w:after="200" w:line="276" w:lineRule="auto"/>
    </w:pPr>
    <w:rPr>
      <w:rFonts w:ascii="Apple Garamond Light" w:hAnsi="Apple Garamond Light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rsid w:val="00740FF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widowControl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character" w:styleId="Textodelmarcadordeposicin">
    <w:name w:val="Placeholder Text"/>
    <w:basedOn w:val="Fuentedeprrafopredeter"/>
    <w:uiPriority w:val="99"/>
    <w:semiHidden/>
    <w:rsid w:val="00AB02DC"/>
    <w:rPr>
      <w:color w:val="808080"/>
    </w:rPr>
  </w:style>
  <w:style w:type="table" w:styleId="Tablaconcuadrcula">
    <w:name w:val="Table Grid"/>
    <w:basedOn w:val="Tablanormal"/>
    <w:uiPriority w:val="59"/>
    <w:rsid w:val="008C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A780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A78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S%20DOCUMENTOS\documents%20base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2D2E9-7104-46E3-BC56-C43B0C51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1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montse</dc:creator>
  <cp:lastModifiedBy>Montse Villagrasa i Garcia</cp:lastModifiedBy>
  <cp:revision>2</cp:revision>
  <cp:lastPrinted>2015-05-05T07:42:00Z</cp:lastPrinted>
  <dcterms:created xsi:type="dcterms:W3CDTF">2024-04-02T11:32:00Z</dcterms:created>
  <dcterms:modified xsi:type="dcterms:W3CDTF">2024-04-02T11:32:00Z</dcterms:modified>
</cp:coreProperties>
</file>