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1ED88" w14:textId="77777777" w:rsidR="0055113A" w:rsidRDefault="0055113A" w:rsidP="00421AA1">
      <w:pPr>
        <w:pStyle w:val="Normal00"/>
        <w:spacing w:line="360" w:lineRule="auto"/>
        <w:jc w:val="both"/>
        <w:rPr>
          <w:rFonts w:ascii="Verdana" w:hAnsi="Verdana"/>
          <w:b/>
          <w:bCs/>
          <w:color w:val="333399"/>
        </w:rPr>
      </w:pPr>
      <w:bookmarkStart w:id="0" w:name="_Hlk195603094"/>
      <w:bookmarkStart w:id="1" w:name="C5"/>
      <w:bookmarkStart w:id="2" w:name="G5"/>
      <w:bookmarkStart w:id="3" w:name="H4"/>
      <w:r>
        <w:rPr>
          <w:rFonts w:ascii="Verdana" w:hAnsi="Verdana"/>
          <w:b/>
          <w:bCs/>
          <w:color w:val="333399"/>
        </w:rPr>
        <w:t>ANNEX 1</w:t>
      </w:r>
    </w:p>
    <w:p w14:paraId="5BC264F4" w14:textId="052A3E41" w:rsidR="0055113A" w:rsidRDefault="0055113A" w:rsidP="00421AA1">
      <w:pPr>
        <w:pStyle w:val="Normal00"/>
        <w:spacing w:line="360" w:lineRule="auto"/>
        <w:jc w:val="both"/>
        <w:rPr>
          <w:rFonts w:ascii="Verdana" w:hAnsi="Verdana"/>
          <w:color w:val="333399"/>
          <w:sz w:val="20"/>
          <w:u w:val="single"/>
        </w:rPr>
      </w:pPr>
      <w:r>
        <w:rPr>
          <w:rFonts w:ascii="Verdana" w:hAnsi="Verdana"/>
          <w:b/>
          <w:bCs/>
          <w:color w:val="333399"/>
        </w:rPr>
        <w:t xml:space="preserve">SOL·LICITUD </w:t>
      </w:r>
      <w:bookmarkEnd w:id="1"/>
      <w:bookmarkEnd w:id="2"/>
      <w:bookmarkEnd w:id="3"/>
      <w:r>
        <w:rPr>
          <w:rFonts w:ascii="Verdana" w:hAnsi="Verdana"/>
          <w:b/>
          <w:bCs/>
          <w:color w:val="333399"/>
        </w:rPr>
        <w:t xml:space="preserve">PROCÉS DE SELECCIÓ PER A LA CONTRACTACIÓ TEMPORAL DE </w:t>
      </w:r>
      <w:r>
        <w:rPr>
          <w:rFonts w:ascii="Verdana" w:hAnsi="Verdana"/>
          <w:b/>
          <w:bCs/>
          <w:color w:val="333399"/>
          <w:u w:val="single"/>
        </w:rPr>
        <w:t>MONITORS/ES PER A LES ESTADES ESPORTIVES D’ESTIU 202</w:t>
      </w:r>
      <w:r w:rsidR="00356636">
        <w:rPr>
          <w:rFonts w:ascii="Verdana" w:hAnsi="Verdana"/>
          <w:b/>
          <w:bCs/>
          <w:color w:val="333399"/>
          <w:u w:val="single"/>
        </w:rPr>
        <w:t>5</w:t>
      </w:r>
      <w:r>
        <w:rPr>
          <w:rFonts w:ascii="Verdana" w:hAnsi="Verdana"/>
          <w:b/>
          <w:bCs/>
          <w:color w:val="333399"/>
          <w:u w:val="single"/>
        </w:rPr>
        <w:t>.</w:t>
      </w:r>
    </w:p>
    <w:tbl>
      <w:tblPr>
        <w:tblpPr w:leftFromText="141" w:rightFromText="141" w:vertAnchor="text" w:horzAnchor="margin" w:tblpY="85"/>
        <w:tblW w:w="4035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5"/>
        <w:gridCol w:w="1910"/>
      </w:tblGrid>
      <w:tr w:rsidR="009E365A" w14:paraId="7EF272F4" w14:textId="77777777" w:rsidTr="00421AA1">
        <w:trPr>
          <w:trHeight w:val="241"/>
        </w:trPr>
        <w:tc>
          <w:tcPr>
            <w:tcW w:w="403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vAlign w:val="center"/>
            <w:hideMark/>
          </w:tcPr>
          <w:p w14:paraId="4BA7C9B8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b/>
                <w:color w:val="333399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16"/>
                <w:szCs w:val="16"/>
                <w:lang w:val="es-ES"/>
              </w:rPr>
              <w:t>A EMPLENAR PER L'ADMINISTRACIÓ</w:t>
            </w:r>
          </w:p>
        </w:tc>
      </w:tr>
      <w:tr w:rsidR="009E365A" w14:paraId="590B5F56" w14:textId="77777777" w:rsidTr="00421AA1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3630F60C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sz w:val="16"/>
                <w:szCs w:val="16"/>
                <w:lang w:val="es-ES"/>
              </w:rPr>
              <w:t>Núm. Expedient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0F5C0A7F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sz w:val="16"/>
                <w:szCs w:val="16"/>
                <w:lang w:val="es-ES"/>
              </w:rPr>
              <w:t>Núm. Registre</w:t>
            </w:r>
          </w:p>
        </w:tc>
      </w:tr>
      <w:tr w:rsidR="009E365A" w14:paraId="44CAEC55" w14:textId="77777777" w:rsidTr="00421AA1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24553EBC" w14:textId="22545784" w:rsidR="0055113A" w:rsidRDefault="00356636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 w:rsidRPr="00356636">
              <w:rPr>
                <w:rFonts w:ascii="Verdana" w:hAnsi="Verdana" w:cs="Arial"/>
                <w:sz w:val="16"/>
                <w:szCs w:val="16"/>
                <w:lang w:val="es-ES"/>
              </w:rPr>
              <w:t>2025/925-1458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755479A0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</w:p>
        </w:tc>
      </w:tr>
      <w:tr w:rsidR="009E365A" w14:paraId="55B36A05" w14:textId="77777777" w:rsidTr="00421AA1">
        <w:trPr>
          <w:trHeight w:val="241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37D94070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sz w:val="16"/>
                <w:szCs w:val="16"/>
                <w:lang w:val="es-ES"/>
              </w:rPr>
              <w:t>Model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2489CE13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sz w:val="16"/>
                <w:szCs w:val="16"/>
                <w:lang w:val="es-ES"/>
              </w:rPr>
              <w:t>Data</w:t>
            </w:r>
          </w:p>
        </w:tc>
      </w:tr>
      <w:tr w:rsidR="009E365A" w14:paraId="19E4E42E" w14:textId="77777777" w:rsidTr="00421AA1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5EF727B8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4ABB98E2" w14:textId="77777777" w:rsidR="0055113A" w:rsidRDefault="0055113A">
            <w:pPr>
              <w:pStyle w:val="Normal00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</w:p>
        </w:tc>
      </w:tr>
    </w:tbl>
    <w:p w14:paraId="7D127686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p w14:paraId="4859ED43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p w14:paraId="3CF00379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p w14:paraId="5EC21485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p w14:paraId="569A0ACE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9E365A" w14:paraId="28A62E40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6E9D6E87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>DADES DE L'INTERESSAT</w:t>
            </w:r>
          </w:p>
        </w:tc>
      </w:tr>
      <w:tr w:rsidR="009E365A" w14:paraId="6D2C4B9C" w14:textId="77777777" w:rsidTr="00421AA1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0A4914CF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0B00E96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NIF</w:t>
            </w:r>
          </w:p>
        </w:tc>
      </w:tr>
      <w:tr w:rsidR="009E365A" w14:paraId="02F44421" w14:textId="77777777" w:rsidTr="00421AA1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75D8593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9DA3371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</w:tr>
    </w:tbl>
    <w:p w14:paraId="6FE663CD" w14:textId="77777777" w:rsidR="0055113A" w:rsidRDefault="0055113A" w:rsidP="00421AA1">
      <w:pPr>
        <w:pStyle w:val="Normal00"/>
        <w:spacing w:line="360" w:lineRule="auto"/>
        <w:rPr>
          <w:rFonts w:ascii="Verdana" w:hAnsi="Verdana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9E365A" w14:paraId="467BD24C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748FAA0E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>DADES DEL REPRESENTANT</w:t>
            </w:r>
          </w:p>
        </w:tc>
      </w:tr>
      <w:tr w:rsidR="009E365A" w14:paraId="7B3098F7" w14:textId="77777777" w:rsidTr="00421AA1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73F8727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Tipus de persona</w:t>
            </w:r>
          </w:p>
        </w:tc>
      </w:tr>
      <w:tr w:rsidR="009E365A" w14:paraId="0010AAFC" w14:textId="77777777" w:rsidTr="00421AA1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269259B" w14:textId="77777777" w:rsidR="0055113A" w:rsidRDefault="0055113A">
            <w:pPr>
              <w:pStyle w:val="Normal00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Verdana" w:hAnsi="Verdana"/>
                <w:sz w:val="16"/>
                <w:szCs w:val="20"/>
                <w:lang w:val="es-ES"/>
              </w:rPr>
              <w:t xml:space="preserve"> Física</w:t>
            </w:r>
          </w:p>
          <w:p w14:paraId="66D4781C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Verdana" w:hAnsi="Verdana"/>
                <w:sz w:val="16"/>
                <w:szCs w:val="20"/>
                <w:lang w:val="es-ES"/>
              </w:rPr>
              <w:t xml:space="preserve"> Jurídica</w:t>
            </w:r>
          </w:p>
        </w:tc>
      </w:tr>
      <w:tr w:rsidR="009E365A" w14:paraId="5BD4F82C" w14:textId="77777777" w:rsidTr="00421AA1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A7C2CBD" w14:textId="77777777" w:rsidR="0055113A" w:rsidRPr="00C56FE4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n-US"/>
              </w:rPr>
            </w:pPr>
            <w:r w:rsidRPr="00C56FE4">
              <w:rPr>
                <w:rFonts w:ascii="Verdana" w:hAnsi="Verdana" w:cs="Arial"/>
                <w:b/>
                <w:sz w:val="16"/>
                <w:szCs w:val="20"/>
                <w:lang w:val="en-US"/>
              </w:rPr>
              <w:t xml:space="preserve">Nom i </w:t>
            </w:r>
            <w:proofErr w:type="spellStart"/>
            <w:r w:rsidRPr="00C56FE4">
              <w:rPr>
                <w:rFonts w:ascii="Verdana" w:hAnsi="Verdana" w:cs="Arial"/>
                <w:b/>
                <w:sz w:val="16"/>
                <w:szCs w:val="20"/>
                <w:lang w:val="en-US"/>
              </w:rPr>
              <w:t>Cognoms</w:t>
            </w:r>
            <w:proofErr w:type="spellEnd"/>
            <w:r w:rsidRPr="00C56FE4">
              <w:rPr>
                <w:rFonts w:ascii="Verdana" w:hAnsi="Verdana" w:cs="Arial"/>
                <w:b/>
                <w:sz w:val="16"/>
                <w:szCs w:val="20"/>
                <w:lang w:val="en-US"/>
              </w:rPr>
              <w:t>/</w:t>
            </w:r>
            <w:proofErr w:type="spellStart"/>
            <w:r w:rsidRPr="00C56FE4">
              <w:rPr>
                <w:rFonts w:ascii="Verdana" w:hAnsi="Verdana" w:cs="Arial"/>
                <w:b/>
                <w:sz w:val="16"/>
                <w:szCs w:val="20"/>
                <w:lang w:val="en-US"/>
              </w:rPr>
              <w:t>Raó</w:t>
            </w:r>
            <w:proofErr w:type="spellEnd"/>
            <w:r w:rsidRPr="00C56FE4">
              <w:rPr>
                <w:rFonts w:ascii="Verdana" w:hAnsi="Verdana" w:cs="Arial"/>
                <w:b/>
                <w:sz w:val="16"/>
                <w:szCs w:val="20"/>
                <w:lang w:val="en-US"/>
              </w:rPr>
              <w:t xml:space="preserve">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28CD0210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NIF/CIF</w:t>
            </w:r>
          </w:p>
        </w:tc>
      </w:tr>
      <w:tr w:rsidR="009E365A" w14:paraId="6050C962" w14:textId="77777777" w:rsidTr="00421AA1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44187E1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10678B0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</w:tr>
      <w:tr w:rsidR="009E365A" w14:paraId="47D3D95E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64A9F74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Poder de representació que ostenta</w:t>
            </w:r>
          </w:p>
        </w:tc>
      </w:tr>
      <w:tr w:rsidR="009E365A" w14:paraId="24B869D6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546B5C7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</w:p>
        </w:tc>
      </w:tr>
    </w:tbl>
    <w:p w14:paraId="51C108B7" w14:textId="77777777" w:rsidR="0055113A" w:rsidRDefault="0055113A" w:rsidP="00421AA1">
      <w:pPr>
        <w:pStyle w:val="Normal00"/>
        <w:spacing w:line="360" w:lineRule="auto"/>
        <w:ind w:right="71"/>
        <w:jc w:val="both"/>
        <w:rPr>
          <w:rFonts w:ascii="Verdana" w:hAnsi="Verdana" w:cs="Arial"/>
          <w:sz w:val="20"/>
          <w:szCs w:val="20"/>
        </w:rPr>
      </w:pPr>
    </w:p>
    <w:p w14:paraId="75782361" w14:textId="77777777" w:rsidR="0055113A" w:rsidRDefault="0055113A" w:rsidP="00421AA1">
      <w:pPr>
        <w:pStyle w:val="Normal00"/>
        <w:spacing w:line="360" w:lineRule="auto"/>
        <w:ind w:right="71"/>
        <w:jc w:val="both"/>
        <w:rPr>
          <w:rFonts w:ascii="Verdana" w:hAnsi="Verdana" w:cs="Arial"/>
          <w:sz w:val="20"/>
          <w:szCs w:val="20"/>
        </w:rPr>
      </w:pPr>
    </w:p>
    <w:p w14:paraId="1CF22458" w14:textId="77777777" w:rsidR="0055113A" w:rsidRDefault="0055113A" w:rsidP="00421AA1">
      <w:pPr>
        <w:pStyle w:val="Normal00"/>
        <w:spacing w:line="360" w:lineRule="auto"/>
        <w:ind w:right="71"/>
        <w:jc w:val="both"/>
        <w:rPr>
          <w:rFonts w:ascii="Verdana" w:hAnsi="Verdana" w:cs="Arial"/>
          <w:sz w:val="20"/>
          <w:szCs w:val="20"/>
        </w:rPr>
      </w:pPr>
    </w:p>
    <w:p w14:paraId="10691139" w14:textId="77777777" w:rsidR="0055113A" w:rsidRDefault="0055113A" w:rsidP="00421AA1">
      <w:pPr>
        <w:pStyle w:val="Normal00"/>
        <w:spacing w:line="360" w:lineRule="auto"/>
        <w:ind w:right="71"/>
        <w:jc w:val="both"/>
        <w:rPr>
          <w:rFonts w:ascii="Verdana" w:hAnsi="Verdana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9E365A" w14:paraId="3D9A49C5" w14:textId="77777777" w:rsidTr="00421AA1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29C67599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>DADES A l'efecte de NOTIFICACIONS</w:t>
            </w:r>
          </w:p>
        </w:tc>
      </w:tr>
      <w:tr w:rsidR="009E365A" w14:paraId="00F697B5" w14:textId="77777777" w:rsidTr="00421AA1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630CE694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Mitjà de Notificació</w:t>
            </w:r>
            <w:r>
              <w:rPr>
                <w:rFonts w:ascii="Verdana" w:hAnsi="Verdana"/>
                <w:b/>
                <w:i/>
                <w:color w:val="F49701"/>
                <w:sz w:val="16"/>
                <w:szCs w:val="16"/>
                <w:vertAlign w:val="superscript"/>
                <w:lang w:val="es-ES"/>
              </w:rPr>
              <w:t xml:space="preserve"> </w:t>
            </w:r>
          </w:p>
        </w:tc>
      </w:tr>
      <w:tr w:rsidR="009E365A" w14:paraId="6EF910CE" w14:textId="77777777" w:rsidTr="00421AA1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0F26A95D" w14:textId="77777777" w:rsidR="0055113A" w:rsidRDefault="0055113A">
            <w:pPr>
              <w:pStyle w:val="Normal00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Verdana" w:hAnsi="Verdana"/>
                <w:sz w:val="16"/>
                <w:szCs w:val="20"/>
                <w:lang w:val="es-ES"/>
              </w:rPr>
              <w:t xml:space="preserve"> Notificació electrònica</w:t>
            </w:r>
          </w:p>
          <w:p w14:paraId="593C0783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Verdana" w:hAnsi="Verdana"/>
                <w:sz w:val="16"/>
                <w:szCs w:val="20"/>
                <w:lang w:val="es-ES"/>
              </w:rPr>
              <w:t xml:space="preserve"> Notificació postal</w:t>
            </w:r>
          </w:p>
        </w:tc>
      </w:tr>
      <w:tr w:rsidR="009E365A" w14:paraId="6C42A94F" w14:textId="77777777" w:rsidTr="00421AA1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640699AF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Direcció</w:t>
            </w:r>
          </w:p>
        </w:tc>
      </w:tr>
      <w:tr w:rsidR="009E365A" w14:paraId="70E400EF" w14:textId="77777777" w:rsidTr="00421AA1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663AA0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</w:tr>
      <w:tr w:rsidR="009E365A" w14:paraId="0D07FED8" w14:textId="77777777" w:rsidTr="00421AA1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7604D7D8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2D95F99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58353A3C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Província</w:t>
            </w:r>
          </w:p>
        </w:tc>
      </w:tr>
      <w:tr w:rsidR="009E365A" w14:paraId="1478B733" w14:textId="77777777" w:rsidTr="00421AA1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6C85F4B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FFC63E9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091CD2B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</w:tr>
      <w:tr w:rsidR="009E365A" w14:paraId="70F03BCE" w14:textId="77777777" w:rsidTr="00421AA1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7618EB6D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50CB4E0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4383CE04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28344B9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sz w:val="16"/>
                <w:szCs w:val="20"/>
                <w:lang w:val="es-ES"/>
              </w:rPr>
              <w:t>Correu electrònic, dada obligatòria en cas de notificació electrònica</w:t>
            </w:r>
          </w:p>
        </w:tc>
      </w:tr>
      <w:tr w:rsidR="009E365A" w14:paraId="4A375739" w14:textId="77777777" w:rsidTr="00421AA1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B333C6E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7A225B3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28D006B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655F226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sz w:val="16"/>
                <w:szCs w:val="20"/>
                <w:lang w:val="es-ES"/>
              </w:rPr>
            </w:pPr>
          </w:p>
        </w:tc>
      </w:tr>
    </w:tbl>
    <w:p w14:paraId="481A011F" w14:textId="77777777" w:rsidR="0055113A" w:rsidRDefault="0055113A" w:rsidP="00421AA1">
      <w:pPr>
        <w:pStyle w:val="Normal00"/>
        <w:widowControl w:val="0"/>
        <w:rPr>
          <w:rFonts w:ascii="Verdana" w:hAnsi="Verdana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9E365A" w14:paraId="15233D81" w14:textId="77777777" w:rsidTr="00421AA1">
        <w:trPr>
          <w:trHeight w:val="355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28A9CCD1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>OBJECTE DE LA SOL·LICITUD</w:t>
            </w:r>
          </w:p>
        </w:tc>
      </w:tr>
      <w:tr w:rsidR="009E365A" w14:paraId="008FB993" w14:textId="77777777" w:rsidTr="00421AA1">
        <w:trPr>
          <w:trHeight w:val="1884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808080"/>
              <w:right w:val="single" w:sz="8" w:space="0" w:color="BFBFBF"/>
            </w:tcBorders>
          </w:tcPr>
          <w:p w14:paraId="03FB2D99" w14:textId="77777777" w:rsidR="0055113A" w:rsidRPr="00356636" w:rsidRDefault="0055113A">
            <w:pPr>
              <w:pStyle w:val="Normal00"/>
              <w:spacing w:line="360" w:lineRule="auto"/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tbl>
            <w:tblPr>
              <w:tblW w:w="8385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5"/>
            </w:tblGrid>
            <w:tr w:rsidR="009E365A" w:rsidRPr="00356636" w14:paraId="4EC05DC0" w14:textId="77777777">
              <w:trPr>
                <w:trHeight w:val="1925"/>
              </w:trPr>
              <w:tc>
                <w:tcPr>
                  <w:tcW w:w="8387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</w:tcPr>
                <w:p w14:paraId="5610EEBE" w14:textId="6979ED50" w:rsidR="0055113A" w:rsidRPr="00356636" w:rsidRDefault="0055113A">
                  <w:pPr>
                    <w:pStyle w:val="Normal00"/>
                    <w:spacing w:line="360" w:lineRule="auto"/>
                    <w:ind w:right="-15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 w:cs="Arial"/>
                      <w:b/>
                      <w:iCs/>
                      <w:sz w:val="16"/>
                      <w:szCs w:val="16"/>
                    </w:rPr>
                    <w:t xml:space="preserve">EXPOSO: </w:t>
                  </w: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Vista la convocatòria per a la contractació temporal de MONITORS/ES PER A LES ESTADES ESPORTIVES D’ESTIU 202</w:t>
                  </w:r>
                  <w:r w:rsidR="00356636"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5</w:t>
                  </w: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, presento la meva candidatura per optar als següents perfils (Marcar la casella que escaigui)</w:t>
                  </w:r>
                </w:p>
                <w:p w14:paraId="62A3D6A6" w14:textId="77777777" w:rsidR="0055113A" w:rsidRPr="00356636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MONITOR/A ESTADES ESPORTIVES</w:t>
                  </w:r>
                </w:p>
                <w:p w14:paraId="426E8029" w14:textId="77777777" w:rsidR="0055113A" w:rsidRPr="00356636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MONITOR/A CAMPUS DE BALL</w:t>
                  </w:r>
                </w:p>
                <w:p w14:paraId="24378747" w14:textId="77777777" w:rsidR="0055113A" w:rsidRPr="00356636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MONITOR/A CURSET DE NATACIÓ</w:t>
                  </w:r>
                </w:p>
                <w:p w14:paraId="43E479CE" w14:textId="02F668EA" w:rsidR="00356636" w:rsidRPr="00356636" w:rsidRDefault="00356636" w:rsidP="00421AA1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MONITOR/A ACUAGIM</w:t>
                  </w:r>
                </w:p>
                <w:p w14:paraId="4CE3891D" w14:textId="550F23C2" w:rsidR="00356636" w:rsidRPr="00356636" w:rsidRDefault="0055113A" w:rsidP="00356636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MONITOR/A CAMPUS DE GIMNÀSTICA ARTÍSTICA</w:t>
                  </w:r>
                </w:p>
                <w:p w14:paraId="13970206" w14:textId="77777777" w:rsidR="0055113A" w:rsidRPr="00356636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356636">
                    <w:rPr>
                      <w:rFonts w:ascii="Verdana" w:hAnsi="Verdana"/>
                      <w:bCs/>
                      <w:sz w:val="16"/>
                      <w:szCs w:val="16"/>
                    </w:rPr>
                    <w:t>PERSONAL DE SUPORT LOGÍSTIC</w:t>
                  </w:r>
                </w:p>
                <w:p w14:paraId="23354C64" w14:textId="77777777" w:rsidR="0055113A" w:rsidRPr="00356636" w:rsidRDefault="0055113A">
                  <w:pPr>
                    <w:pStyle w:val="Normal00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9E365A" w14:paraId="54DF6303" w14:textId="77777777">
              <w:trPr>
                <w:trHeight w:val="213"/>
              </w:trPr>
              <w:tc>
                <w:tcPr>
                  <w:tcW w:w="838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</w:tcPr>
                <w:p w14:paraId="44D96089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</w:p>
                <w:p w14:paraId="62593864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</w:p>
                <w:p w14:paraId="13D53F41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DECLARO RESPONSABLEMENT (Marcar casella, si escau):</w:t>
                  </w:r>
                </w:p>
                <w:p w14:paraId="76E85BCE" w14:textId="67391515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2"/>
                    </w:numPr>
                    <w:spacing w:after="0" w:line="360" w:lineRule="auto"/>
                    <w:ind w:left="0" w:firstLine="0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Declaro reunir tots els requisits detallats a les bases reguladores del procés selectiu per a la contractació temporal de monitors/es per a les </w:t>
                  </w:r>
                  <w:proofErr w:type="spellStart"/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>estades</w:t>
                  </w:r>
                  <w:proofErr w:type="spellEnd"/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 esportives </w:t>
                  </w:r>
                  <w:proofErr w:type="spellStart"/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>d’estiu</w:t>
                  </w:r>
                  <w:proofErr w:type="spellEnd"/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 202</w:t>
                  </w:r>
                  <w:r w:rsidR="00356636"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>5</w:t>
                  </w: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>.</w:t>
                  </w:r>
                </w:p>
                <w:p w14:paraId="4B16DAB5" w14:textId="77777777" w:rsidR="0055113A" w:rsidRDefault="0055113A" w:rsidP="00421AA1">
                  <w:pPr>
                    <w:pStyle w:val="Normal00"/>
                    <w:widowControl w:val="0"/>
                    <w:numPr>
                      <w:ilvl w:val="0"/>
                      <w:numId w:val="11"/>
                    </w:numPr>
                    <w:spacing w:after="0"/>
                    <w:ind w:left="0" w:right="112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No haver estat separat/da per resolució disciplinària ferma del servei de qualsevol Administració pública i no trobar-se inhabilitat/da per sentència ferma per a l’exercici de les funcions públiques ni estar afectat/da per causa d’incompatibilitat per prestar serveis a l’Administració pública.</w:t>
                  </w:r>
                </w:p>
                <w:p w14:paraId="46D128BF" w14:textId="77777777" w:rsidR="0055113A" w:rsidRDefault="0055113A">
                  <w:pPr>
                    <w:pStyle w:val="Normal00"/>
                    <w:spacing w:after="0" w:line="360" w:lineRule="auto"/>
                    <w:ind w:left="720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6114FCCE" w14:textId="77777777" w:rsidR="0055113A" w:rsidRDefault="0055113A">
                  <w:pPr>
                    <w:pStyle w:val="Normal00"/>
                    <w:spacing w:after="0"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</w:p>
                <w:p w14:paraId="7D33475E" w14:textId="77777777" w:rsidR="0055113A" w:rsidRDefault="0055113A">
                  <w:pPr>
                    <w:pStyle w:val="Normal00"/>
                    <w:spacing w:after="0"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ADJUNTO LA SEGÜENT DOCUMENTACIÓ:</w:t>
                  </w:r>
                </w:p>
                <w:p w14:paraId="3345EDDD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>Currículum vitae</w:t>
                  </w:r>
                </w:p>
                <w:p w14:paraId="1CC315EC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Fotocòpia del DNI </w:t>
                  </w:r>
                </w:p>
                <w:p w14:paraId="032CC206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Títol de Graduat en ESO i/o titulació de nivell acadèmic superior 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MÉS</w:t>
                  </w:r>
                  <w:r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  <w:t xml:space="preserve"> un dels títols següents:</w:t>
                  </w:r>
                </w:p>
                <w:p w14:paraId="73AF1870" w14:textId="6B9969F7" w:rsidR="0055113A" w:rsidRDefault="0055113A" w:rsidP="00356636">
                  <w:pPr>
                    <w:pStyle w:val="ListParagraph0"/>
                    <w:autoSpaceDE w:val="0"/>
                    <w:autoSpaceDN w:val="0"/>
                    <w:adjustRightInd w:val="0"/>
                    <w:ind w:left="1218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Monitor/a estades esportives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: han de comptar amb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alguna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de les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titulacions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següents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:</w:t>
                  </w:r>
                </w:p>
                <w:p w14:paraId="1F4981F1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218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Certificat d’inscripció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Registre Oficial de Professionals de l’Esport de Catalunya (ROPEC)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com a mínim de monitors/es esportius</w:t>
                  </w:r>
                </w:p>
                <w:p w14:paraId="620ABAC3" w14:textId="77777777" w:rsidR="0055113A" w:rsidRDefault="0055113A">
                  <w:pPr>
                    <w:pStyle w:val="Normal00"/>
                    <w:autoSpaceDE w:val="0"/>
                    <w:autoSpaceDN w:val="0"/>
                    <w:adjustRightInd w:val="0"/>
                    <w:spacing w:after="0"/>
                    <w:ind w:left="1218"/>
                    <w:rPr>
                      <w:rFonts w:ascii="Verdana" w:eastAsia="Arial" w:hAnsi="Verdana" w:cs="Arial"/>
                      <w:sz w:val="16"/>
                      <w:szCs w:val="16"/>
                      <w:highlight w:val="red"/>
                      <w:lang w:val="es-ES"/>
                    </w:rPr>
                  </w:pPr>
                </w:p>
                <w:p w14:paraId="50ABBE3B" w14:textId="77777777" w:rsidR="0055113A" w:rsidRDefault="0055113A">
                  <w:pPr>
                    <w:pStyle w:val="ListParagraph0"/>
                    <w:tabs>
                      <w:tab w:val="left" w:pos="284"/>
                      <w:tab w:val="left" w:pos="404"/>
                      <w:tab w:val="left" w:pos="993"/>
                    </w:tabs>
                    <w:ind w:left="1218" w:right="109"/>
                    <w:jc w:val="both"/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Monitor/a de Campus de Ball</w:t>
                  </w: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lang w:val="es-ES"/>
                    </w:rPr>
                    <w:t xml:space="preserve">: </w:t>
                  </w:r>
                </w:p>
                <w:p w14:paraId="0CCA5C36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spacing w:after="0" w:line="240" w:lineRule="auto"/>
                    <w:ind w:left="1218" w:right="109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Certificat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d’inscripció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Registre Oficial de Professionals de l’Esport de Catalunya (ROPEC)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o titulació de monitor/a de lleure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i a més ha de tenir experiència acreditada en l’àmbit de la Dansa.</w:t>
                  </w:r>
                </w:p>
                <w:p w14:paraId="4A403824" w14:textId="77777777" w:rsidR="0055113A" w:rsidRDefault="0055113A">
                  <w:pPr>
                    <w:pStyle w:val="Normal00"/>
                    <w:widowControl w:val="0"/>
                    <w:tabs>
                      <w:tab w:val="left" w:pos="284"/>
                      <w:tab w:val="left" w:pos="404"/>
                      <w:tab w:val="left" w:pos="993"/>
                    </w:tabs>
                    <w:spacing w:after="0"/>
                    <w:ind w:left="1218" w:right="109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</w:p>
                <w:p w14:paraId="1CB6A395" w14:textId="77777777" w:rsidR="0055113A" w:rsidRDefault="0055113A">
                  <w:pPr>
                    <w:pStyle w:val="Normal00"/>
                    <w:widowControl w:val="0"/>
                    <w:tabs>
                      <w:tab w:val="left" w:pos="284"/>
                      <w:tab w:val="left" w:pos="404"/>
                      <w:tab w:val="left" w:pos="993"/>
                    </w:tabs>
                    <w:spacing w:after="0"/>
                    <w:ind w:left="1218" w:right="109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</w:p>
                <w:p w14:paraId="25AE5130" w14:textId="77777777" w:rsidR="0055113A" w:rsidRDefault="0055113A">
                  <w:pPr>
                    <w:pStyle w:val="ListParagraph0"/>
                    <w:tabs>
                      <w:tab w:val="left" w:pos="993"/>
                    </w:tabs>
                    <w:ind w:left="1218" w:right="210"/>
                    <w:jc w:val="both"/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Monitor/a de curset de natació</w:t>
                  </w:r>
                </w:p>
                <w:p w14:paraId="20B7B876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tabs>
                      <w:tab w:val="left" w:pos="993"/>
                    </w:tabs>
                    <w:spacing w:after="0" w:line="240" w:lineRule="auto"/>
                    <w:ind w:left="1218" w:right="210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Certificat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d’inscripció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Registre Oficial de Professionals de l’Esport de Catalunya (ROPEC) 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amb titulació específica en monitor/a de natació.</w:t>
                  </w:r>
                </w:p>
                <w:p w14:paraId="432C3EEA" w14:textId="77777777" w:rsidR="0055113A" w:rsidRDefault="0055113A">
                  <w:pPr>
                    <w:pStyle w:val="Normal00"/>
                    <w:widowControl w:val="0"/>
                    <w:tabs>
                      <w:tab w:val="left" w:pos="993"/>
                    </w:tabs>
                    <w:spacing w:after="0"/>
                    <w:ind w:left="1218" w:right="21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</w:p>
                <w:p w14:paraId="2BDA071B" w14:textId="39055649" w:rsidR="00356636" w:rsidRDefault="00356636" w:rsidP="00356636">
                  <w:pPr>
                    <w:pStyle w:val="ListParagraph0"/>
                    <w:tabs>
                      <w:tab w:val="left" w:pos="993"/>
                    </w:tabs>
                    <w:ind w:left="1218" w:right="210"/>
                    <w:jc w:val="both"/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 xml:space="preserve">Monitor/a </w:t>
                  </w:r>
                  <w:proofErr w:type="spellStart"/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d’acuagim</w:t>
                  </w:r>
                  <w:proofErr w:type="spellEnd"/>
                </w:p>
                <w:p w14:paraId="664F66AE" w14:textId="1B1203E1" w:rsidR="00356636" w:rsidRDefault="00356636" w:rsidP="00356636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tabs>
                      <w:tab w:val="left" w:pos="993"/>
                    </w:tabs>
                    <w:spacing w:after="0" w:line="240" w:lineRule="auto"/>
                    <w:ind w:left="1218" w:right="210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Certificat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d’inscripció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Registre Oficial de </w:t>
                  </w:r>
                  <w:proofErr w:type="spellStart"/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Professionals</w:t>
                  </w:r>
                  <w:proofErr w:type="spellEnd"/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 de </w:t>
                  </w:r>
                  <w:proofErr w:type="spellStart"/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>l’Esport</w:t>
                  </w:r>
                  <w:proofErr w:type="spellEnd"/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 de Catalunya (ROPEC)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amb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titulació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específica en monitor/a de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natació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o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acuagim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.</w:t>
                  </w:r>
                </w:p>
                <w:p w14:paraId="393470D9" w14:textId="77777777" w:rsidR="00356636" w:rsidRDefault="00356636">
                  <w:pPr>
                    <w:pStyle w:val="Normal00"/>
                    <w:widowControl w:val="0"/>
                    <w:tabs>
                      <w:tab w:val="left" w:pos="993"/>
                    </w:tabs>
                    <w:spacing w:after="0"/>
                    <w:ind w:left="1218" w:right="21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</w:p>
                <w:p w14:paraId="13766BC1" w14:textId="77777777" w:rsidR="0055113A" w:rsidRDefault="0055113A">
                  <w:pPr>
                    <w:pStyle w:val="ListParagraph0"/>
                    <w:tabs>
                      <w:tab w:val="left" w:pos="993"/>
                    </w:tabs>
                    <w:ind w:left="1218" w:right="210"/>
                    <w:jc w:val="both"/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Monitor/a de campus de gimnàstica artística</w:t>
                  </w:r>
                </w:p>
                <w:p w14:paraId="33563BB0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tabs>
                      <w:tab w:val="left" w:pos="993"/>
                    </w:tabs>
                    <w:spacing w:after="0" w:line="240" w:lineRule="auto"/>
                    <w:ind w:left="1218" w:right="210" w:firstLine="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Certificat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d’inscripció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Registre Oficial de Professionals de l’Esport de Catalunya (ROPEC) </w:t>
                  </w:r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a més ha de tenir experiència acreditada en l’àmbit de la Gimnàstica Artística.</w:t>
                  </w:r>
                </w:p>
                <w:p w14:paraId="0E3CAA0E" w14:textId="77777777" w:rsidR="0055113A" w:rsidRDefault="0055113A">
                  <w:pPr>
                    <w:pStyle w:val="Normal00"/>
                    <w:widowControl w:val="0"/>
                    <w:tabs>
                      <w:tab w:val="left" w:pos="993"/>
                    </w:tabs>
                    <w:spacing w:after="0"/>
                    <w:ind w:left="1218" w:right="210"/>
                    <w:jc w:val="both"/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</w:pPr>
                </w:p>
                <w:p w14:paraId="485489C4" w14:textId="77777777" w:rsidR="0055113A" w:rsidRDefault="0055113A">
                  <w:pPr>
                    <w:pStyle w:val="ListParagraph0"/>
                    <w:tabs>
                      <w:tab w:val="left" w:pos="993"/>
                    </w:tabs>
                    <w:ind w:left="1218" w:right="210"/>
                    <w:jc w:val="both"/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</w:pPr>
                  <w:r>
                    <w:rPr>
                      <w:rFonts w:ascii="Verdana" w:eastAsia="Arial" w:hAnsi="Verdana" w:cs="Arial"/>
                      <w:color w:val="0070C0"/>
                      <w:sz w:val="16"/>
                      <w:szCs w:val="16"/>
                      <w:u w:val="single"/>
                      <w:lang w:val="es-ES"/>
                    </w:rPr>
                    <w:t>Personal de suport logístic</w:t>
                  </w:r>
                </w:p>
                <w:p w14:paraId="3CD07783" w14:textId="6181E7F0" w:rsidR="0055113A" w:rsidRPr="00356636" w:rsidRDefault="0055113A" w:rsidP="00356636">
                  <w:pPr>
                    <w:pStyle w:val="Normal00"/>
                    <w:numPr>
                      <w:ilvl w:val="1"/>
                      <w:numId w:val="14"/>
                    </w:numPr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Certificat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d’inscripció</w:t>
                  </w:r>
                  <w:proofErr w:type="spellEnd"/>
                  <w:r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al </w:t>
                  </w:r>
                  <w:r>
                    <w:rPr>
                      <w:rFonts w:ascii="Verdana" w:eastAsia="Arial" w:hAnsi="Verdana" w:cs="Arial"/>
                      <w:b/>
                      <w:sz w:val="16"/>
                      <w:szCs w:val="16"/>
                      <w:lang w:val="es-ES"/>
                    </w:rPr>
                    <w:t xml:space="preserve">Registre Oficial de Professionals de l’Esport de Catalunya (ROPEC) </w:t>
                  </w:r>
                  <w:proofErr w:type="spellStart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com</w:t>
                  </w:r>
                  <w:proofErr w:type="spellEnd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a </w:t>
                  </w:r>
                  <w:proofErr w:type="spellStart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mínim</w:t>
                  </w:r>
                  <w:proofErr w:type="spellEnd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 de </w:t>
                  </w:r>
                  <w:proofErr w:type="spellStart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monitors</w:t>
                  </w:r>
                  <w:proofErr w:type="spellEnd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 xml:space="preserve">/es </w:t>
                  </w:r>
                  <w:proofErr w:type="spellStart"/>
                  <w:r w:rsidR="00356636" w:rsidRPr="00356636">
                    <w:rPr>
                      <w:rFonts w:ascii="Verdana" w:eastAsia="Arial" w:hAnsi="Verdana" w:cs="Arial"/>
                      <w:sz w:val="16"/>
                      <w:szCs w:val="16"/>
                      <w:lang w:val="es-ES"/>
                    </w:rPr>
                    <w:t>esportius</w:t>
                  </w:r>
                  <w:proofErr w:type="spellEnd"/>
                </w:p>
                <w:p w14:paraId="7DA0CE83" w14:textId="77777777" w:rsidR="00356636" w:rsidRDefault="00356636" w:rsidP="00356636">
                  <w:pPr>
                    <w:pStyle w:val="Normal00"/>
                    <w:spacing w:line="360" w:lineRule="auto"/>
                    <w:ind w:left="1080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</w:p>
                <w:p w14:paraId="2485AA84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1"/>
                      <w:numId w:val="14"/>
                    </w:numPr>
                    <w:spacing w:after="0" w:line="360" w:lineRule="auto"/>
                    <w:ind w:left="509" w:firstLine="0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lastRenderedPageBreak/>
                    <w:t xml:space="preserve">CERTIFICAT DE CATALÀ (Nivell B2 Intermedi) (Marcar la casella escaient) </w:t>
                  </w:r>
                </w:p>
                <w:p w14:paraId="36EB6032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ind w:left="1218" w:firstLine="0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Aporto certificat de nivell B2 Intermedi de català, com a mínim.</w:t>
                  </w:r>
                </w:p>
                <w:p w14:paraId="7ED63A9F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ind w:left="1218" w:firstLine="0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Disposo del nivell de català exigit en aquest procés selectiu, i em comprometo a aportar-lo abans de la realització de la prova de coneixement de llengua catalana.</w:t>
                  </w:r>
                </w:p>
                <w:p w14:paraId="7B93EB81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ind w:left="1218" w:firstLine="0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No disposo del nivell de català exigit en aquest procés selectiu, per tant, realitzaré la prova de coneixement de llengua catalana.</w:t>
                  </w:r>
                </w:p>
                <w:p w14:paraId="74BEBCE7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</w:p>
                <w:p w14:paraId="5461F2A9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CERTIFICAT DE CASTELLÀ (Nivell Intermedi PER AQUELLS ASPIRANTS QUE NO TINGUIN LA NACIONALITAT ESPANYOLA.</w:t>
                  </w:r>
                </w:p>
                <w:p w14:paraId="4CA72A44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Aporto certificat de nivell de castellà.</w:t>
                  </w:r>
                </w:p>
                <w:p w14:paraId="440D499F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Disposo del nivell de castellà exigit en aquest procés selectiu, i em comprometo a aportar-lo abans de la realització de la prova de coneixement de llengua castellana.</w:t>
                  </w:r>
                </w:p>
                <w:p w14:paraId="4CCE2736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No disposo del nivell de castellà exigit en aquest procés selectiu, per tant, realitzaré la prova de coneixement de llengua castellana.</w:t>
                  </w:r>
                </w:p>
                <w:p w14:paraId="1BC32347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APORTO LA SEGÜENT DOCUMENTACIÓ ACREDITATIVA DE MÈRITS:</w:t>
                  </w:r>
                </w:p>
                <w:p w14:paraId="282D1A69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-</w:t>
                  </w:r>
                </w:p>
                <w:p w14:paraId="655AE9C9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-</w:t>
                  </w:r>
                </w:p>
                <w:p w14:paraId="6BC7B456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-</w:t>
                  </w:r>
                </w:p>
                <w:p w14:paraId="675E2BCB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-</w:t>
                  </w:r>
                </w:p>
                <w:p w14:paraId="22C301F6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  <w:lang w:val="es-ES"/>
                    </w:rPr>
                    <w:t>-</w:t>
                  </w:r>
                </w:p>
                <w:p w14:paraId="2E2EED78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5958E9C9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430DB204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7F730FCD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7C322F31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2C497798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highlight w:val="yellow"/>
                      <w:lang w:val="es-ES"/>
                    </w:rPr>
                  </w:pPr>
                </w:p>
                <w:p w14:paraId="197DC163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s-ES"/>
                    </w:rPr>
                    <w:lastRenderedPageBreak/>
                    <w:t xml:space="preserve">Pel que fa a la certificació negativa del Registre Central de delinqüents sexuals </w:t>
                  </w:r>
                  <w:r>
                    <w:rPr>
                      <w:rFonts w:ascii="Verdana" w:hAnsi="Verdana"/>
                      <w:b/>
                      <w:sz w:val="16"/>
                      <w:szCs w:val="16"/>
                      <w:u w:val="single"/>
                      <w:lang w:val="es-ES"/>
                    </w:rPr>
                    <w:t xml:space="preserve">AUTORITZO </w:t>
                  </w:r>
                  <w:r>
                    <w:rPr>
                      <w:rFonts w:ascii="Verdana" w:hAnsi="Verdana"/>
                      <w:b/>
                      <w:sz w:val="16"/>
                      <w:szCs w:val="16"/>
                      <w:lang w:val="es-ES"/>
                    </w:rPr>
                    <w:t>a l’Ajuntament de Sant Vicenç de Montalt:</w:t>
                  </w:r>
                </w:p>
                <w:p w14:paraId="0870AB2A" w14:textId="77777777" w:rsidR="0055113A" w:rsidRDefault="0055113A" w:rsidP="00421AA1">
                  <w:pPr>
                    <w:pStyle w:val="Normal00"/>
                    <w:numPr>
                      <w:ilvl w:val="0"/>
                      <w:numId w:val="11"/>
                    </w:numPr>
                    <w:spacing w:line="360" w:lineRule="auto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Consultar els meus antecedents en el Registre Central de delinqüents sexuals i que no he estat condemnat/da per sentència ferma per algun delicte contra la llibertat i indemnitat sexual, que inclou l’agressió i abús sexual, assetjament sexual, exhibicionisme i provocació sexual, prostitució, explotació sexual i corrupció de menors, així com per tracta d’éssers humans.</w:t>
                  </w:r>
                </w:p>
                <w:p w14:paraId="65632693" w14:textId="77777777" w:rsidR="0055113A" w:rsidRDefault="0055113A">
                  <w:pPr>
                    <w:pStyle w:val="Normal00"/>
                    <w:spacing w:line="360" w:lineRule="auto"/>
                    <w:jc w:val="both"/>
                    <w:rPr>
                      <w:rFonts w:ascii="Verdana" w:hAnsi="Verdana"/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  <w:lang w:val="es-ES"/>
                    </w:rPr>
                    <w:t>MARCAR LA CASELLA QUE S’ESCAIGUI</w:t>
                  </w:r>
                </w:p>
                <w:p w14:paraId="27CBB7B6" w14:textId="2FF1D587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 xml:space="preserve">Com que sóc menor d’edat APORTO AUTORITZACIÓ del meu pare/mare o tutor legal per presentar la meva candidatura al procés selectiu per a la contractació temporal de monitors/es per a les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estades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 xml:space="preserve"> esportives </w:t>
                  </w:r>
                  <w:proofErr w:type="spellStart"/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d’estiu</w:t>
                  </w:r>
                  <w:proofErr w:type="spellEnd"/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 xml:space="preserve"> 202</w:t>
                  </w:r>
                  <w:r w:rsidR="00356636"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5</w:t>
                  </w: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.</w:t>
                  </w:r>
                </w:p>
                <w:p w14:paraId="4D538095" w14:textId="77777777" w:rsidR="0055113A" w:rsidRDefault="0055113A">
                  <w:pPr>
                    <w:pStyle w:val="ListParagraph0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</w:p>
                <w:p w14:paraId="1778A834" w14:textId="77777777" w:rsidR="0055113A" w:rsidRDefault="0055113A" w:rsidP="00421AA1">
                  <w:pPr>
                    <w:pStyle w:val="ListParagraph0"/>
                    <w:widowControl w:val="0"/>
                    <w:numPr>
                      <w:ilvl w:val="0"/>
                      <w:numId w:val="11"/>
                    </w:numPr>
                    <w:spacing w:after="0" w:line="360" w:lineRule="auto"/>
                    <w:jc w:val="both"/>
                    <w:rPr>
                      <w:rFonts w:ascii="Verdana" w:hAnsi="Verdana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"/>
                    </w:rPr>
                    <w:t>No sóc menor d’edat.</w:t>
                  </w:r>
                </w:p>
                <w:p w14:paraId="0AD97EBA" w14:textId="77777777" w:rsidR="0055113A" w:rsidRDefault="0055113A">
                  <w:pPr>
                    <w:pStyle w:val="Normal00"/>
                    <w:spacing w:after="0" w:line="360" w:lineRule="auto"/>
                    <w:ind w:left="360"/>
                    <w:jc w:val="both"/>
                    <w:rPr>
                      <w:rFonts w:ascii="Verdana" w:hAnsi="Verdana"/>
                      <w:bCs/>
                      <w:sz w:val="16"/>
                      <w:szCs w:val="16"/>
                      <w:lang w:val="es-ES"/>
                    </w:rPr>
                  </w:pPr>
                </w:p>
              </w:tc>
            </w:tr>
          </w:tbl>
          <w:p w14:paraId="18E641D5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</w:p>
          <w:p w14:paraId="547856C1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 xml:space="preserve">Per tot això, </w:t>
            </w:r>
            <w:r>
              <w:rPr>
                <w:rFonts w:ascii="Verdana" w:hAnsi="Verdana"/>
                <w:b/>
                <w:iCs/>
                <w:sz w:val="16"/>
                <w:szCs w:val="16"/>
                <w:lang w:val="es-ES"/>
              </w:rPr>
              <w:t xml:space="preserve">SOL·LICITO </w:t>
            </w: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que, de conformitat amb el que es disposa en els articles 71 i 77 Decret 214/1990, de 30 de juliol, pel qual s'aprova el reglament del personal al servei de les entitats locals, s'admeti aquesta sol·licitud per al procés de selecció de personal referenciat.</w:t>
            </w:r>
          </w:p>
          <w:p w14:paraId="27A503CE" w14:textId="77777777" w:rsidR="0055113A" w:rsidRDefault="0055113A">
            <w:pPr>
              <w:pStyle w:val="Normal00"/>
              <w:spacing w:after="0" w:line="360" w:lineRule="auto"/>
              <w:ind w:left="720"/>
              <w:jc w:val="both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</w:p>
        </w:tc>
      </w:tr>
    </w:tbl>
    <w:p w14:paraId="24CEF7AC" w14:textId="77777777" w:rsidR="0055113A" w:rsidRDefault="0055113A" w:rsidP="00421AA1">
      <w:pPr>
        <w:pStyle w:val="Normal00"/>
        <w:widowControl w:val="0"/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001"/>
        <w:gridCol w:w="5504"/>
      </w:tblGrid>
      <w:tr w:rsidR="009E365A" w14:paraId="2DE211AA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33004EF6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sz w:val="20"/>
              </w:rPr>
              <w:br w:type="page"/>
            </w: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 xml:space="preserve">Consentiment i deure d'informar als interessats sobre protecció de dades </w:t>
            </w:r>
          </w:p>
        </w:tc>
      </w:tr>
      <w:tr w:rsidR="009E365A" w14:paraId="44F9A8FB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54CC843B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Wingdings" w:hAnsi="Wingdings"/>
                <w:sz w:val="16"/>
                <w:szCs w:val="20"/>
                <w:lang w:val="es-ES"/>
              </w:rPr>
              <w:sym w:font="Wingdings" w:char="F020"/>
            </w:r>
            <w:r>
              <w:rPr>
                <w:rFonts w:ascii="Verdana" w:hAnsi="Verdana" w:cs="Arial"/>
                <w:sz w:val="16"/>
                <w:szCs w:val="20"/>
                <w:lang w:val="es-ES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>
              <w:rPr>
                <w:rFonts w:ascii="Verdana" w:hAnsi="Verdana" w:cs="Arial"/>
                <w:i/>
                <w:sz w:val="16"/>
                <w:szCs w:val="20"/>
                <w:lang w:val="es-ES"/>
              </w:rPr>
              <w:t xml:space="preserve"> </w:t>
            </w:r>
          </w:p>
        </w:tc>
      </w:tr>
      <w:tr w:rsidR="009E365A" w14:paraId="5342DCF3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8D489BD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Responsable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CB4E85C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Ajuntament de Sant Vicenç de Montalt</w:t>
            </w:r>
          </w:p>
        </w:tc>
      </w:tr>
      <w:tr w:rsidR="009E365A" w14:paraId="5491552E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2333B6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Finalitat Principal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2C83BA5D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Tramitació, gestió d'expedients administratius i actuacions derivades d'aquests.</w:t>
            </w:r>
          </w:p>
        </w:tc>
      </w:tr>
      <w:tr w:rsidR="009E365A" w14:paraId="75D61449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7DA5EB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Legitimació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7D530AE6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Compliment d'una missió realitzada en interès públic o en l'exercici de poders públics atorgats a aquest Ajuntament.</w:t>
            </w:r>
          </w:p>
        </w:tc>
      </w:tr>
      <w:tr w:rsidR="009E365A" w14:paraId="262E213E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D522BE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Destinataris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7BA28DFD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No hi ha previsió de transferències a tercers països.</w:t>
            </w:r>
          </w:p>
        </w:tc>
      </w:tr>
      <w:tr w:rsidR="009E365A" w14:paraId="778291E0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2BE0497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Drets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5EC2F01E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9E365A" w14:paraId="48B2C807" w14:textId="77777777" w:rsidTr="00421AA1">
        <w:trPr>
          <w:trHeight w:val="241"/>
        </w:trPr>
        <w:tc>
          <w:tcPr>
            <w:tcW w:w="3001" w:type="dxa"/>
            <w:tcBorders>
              <w:top w:val="single" w:sz="6" w:space="0" w:color="BFBFBF"/>
              <w:left w:val="single" w:sz="8" w:space="0" w:color="BFBFBF"/>
              <w:bottom w:val="single" w:sz="8" w:space="0" w:color="BFBFBF"/>
              <w:right w:val="single" w:sz="6" w:space="0" w:color="BFBFBF"/>
            </w:tcBorders>
            <w:hideMark/>
          </w:tcPr>
          <w:p w14:paraId="67233C8D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lastRenderedPageBreak/>
              <w:t>Informació Addicional</w:t>
            </w:r>
          </w:p>
        </w:tc>
        <w:tc>
          <w:tcPr>
            <w:tcW w:w="5504" w:type="dxa"/>
            <w:tcBorders>
              <w:top w:val="single" w:sz="6" w:space="0" w:color="BFBFBF"/>
              <w:left w:val="single" w:sz="6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4DD6E8EE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Pot consultar la informació addicional i detallada sobre protecció de dades en la següent url www.svmontalt.cat</w:t>
            </w:r>
          </w:p>
        </w:tc>
      </w:tr>
    </w:tbl>
    <w:p w14:paraId="0DB09F05" w14:textId="77777777" w:rsidR="0055113A" w:rsidRDefault="0055113A" w:rsidP="00421AA1">
      <w:pPr>
        <w:pStyle w:val="Normal00"/>
        <w:spacing w:line="360" w:lineRule="auto"/>
        <w:ind w:right="74"/>
        <w:jc w:val="both"/>
        <w:rPr>
          <w:rFonts w:ascii="Verdana" w:hAnsi="Verdana" w:cs="Arial"/>
          <w:sz w:val="20"/>
        </w:rPr>
      </w:pP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9E365A" w14:paraId="34C0858C" w14:textId="77777777" w:rsidTr="00421AA1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BD13A90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 w:cs="Arial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36"/>
                <w:lang w:val="es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rFonts w:ascii="Verdana" w:hAnsi="Verdana"/>
                <w:sz w:val="36"/>
                <w:lang w:val="es-ES"/>
              </w:rPr>
              <w:instrText xml:space="preserve"> FORMCHECKBOX </w:instrText>
            </w:r>
            <w:r>
              <w:rPr>
                <w:rFonts w:ascii="Verdana" w:hAnsi="Verdana"/>
                <w:sz w:val="36"/>
                <w:lang w:val="es-ES"/>
              </w:rPr>
            </w:r>
            <w:r>
              <w:rPr>
                <w:rFonts w:ascii="Verdana" w:hAnsi="Verdana"/>
                <w:sz w:val="36"/>
                <w:lang w:val="es-ES"/>
              </w:rPr>
              <w:fldChar w:fldCharType="separate"/>
            </w:r>
            <w:r>
              <w:rPr>
                <w:rFonts w:ascii="Verdana" w:hAnsi="Verdana"/>
                <w:sz w:val="36"/>
                <w:lang w:val="es-ES"/>
              </w:rPr>
              <w:fldChar w:fldCharType="end"/>
            </w:r>
            <w:r>
              <w:rPr>
                <w:rFonts w:ascii="Wingdings" w:hAnsi="Wingdings"/>
                <w:sz w:val="16"/>
                <w:szCs w:val="20"/>
                <w:lang w:val="es-ES"/>
              </w:rPr>
              <w:sym w:font="Wingdings" w:char="F020"/>
            </w:r>
            <w:r>
              <w:rPr>
                <w:rFonts w:ascii="Verdana" w:hAnsi="Verdana" w:cs="Arial"/>
                <w:sz w:val="16"/>
                <w:szCs w:val="20"/>
                <w:lang w:val="es-ES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9E365A" w14:paraId="23A9C2F7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8D02087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Responsable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37CBE9F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Ajuntament de Sant Vicenç de Montalt</w:t>
            </w:r>
          </w:p>
        </w:tc>
      </w:tr>
      <w:tr w:rsidR="009E365A" w14:paraId="00D8472E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2A9321B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Finalitat Principal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6FF40E5F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Elaboració d'estudis sobre l'ocupació pública en l'àmbit local.</w:t>
            </w:r>
          </w:p>
        </w:tc>
      </w:tr>
      <w:tr w:rsidR="009E365A" w14:paraId="0E390757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2F5C26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Legitimació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27EEC645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Consentiment</w:t>
            </w:r>
          </w:p>
        </w:tc>
      </w:tr>
      <w:tr w:rsidR="009E365A" w14:paraId="4C859588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CDB469F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Destinataris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33111D3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No hi ha previsió de transferències a tercers països.</w:t>
            </w:r>
          </w:p>
        </w:tc>
      </w:tr>
      <w:tr w:rsidR="009E365A" w14:paraId="4E6F2BDF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C65FFE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Drets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45D6818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9E365A" w14:paraId="3588B0A7" w14:textId="77777777" w:rsidTr="00421AA1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8" w:space="0" w:color="BFBFBF"/>
              <w:right w:val="single" w:sz="6" w:space="0" w:color="BFBFBF"/>
            </w:tcBorders>
            <w:hideMark/>
          </w:tcPr>
          <w:p w14:paraId="19F2EAF9" w14:textId="77777777" w:rsidR="0055113A" w:rsidRDefault="0055113A">
            <w:pPr>
              <w:pStyle w:val="Normal00"/>
              <w:jc w:val="both"/>
              <w:rPr>
                <w:rFonts w:ascii="Verdana" w:hAnsi="Verdana"/>
                <w:b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b/>
                <w:sz w:val="16"/>
                <w:szCs w:val="20"/>
                <w:lang w:val="es-ES"/>
              </w:rPr>
              <w:t>Informació Addicional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72D0796" w14:textId="77777777" w:rsidR="0055113A" w:rsidRDefault="0055113A">
            <w:pPr>
              <w:pStyle w:val="Normal00"/>
              <w:jc w:val="both"/>
              <w:rPr>
                <w:rFonts w:ascii="Verdana" w:hAnsi="Verdana"/>
                <w:sz w:val="16"/>
                <w:szCs w:val="20"/>
                <w:lang w:val="es-ES"/>
              </w:rPr>
            </w:pPr>
            <w:r>
              <w:rPr>
                <w:rFonts w:ascii="Verdana" w:hAnsi="Verdana"/>
                <w:sz w:val="16"/>
                <w:szCs w:val="20"/>
                <w:lang w:val="es-ES"/>
              </w:rPr>
              <w:t>Pot consultar la informació addicional i detallada sobre protecció de dades en la següent url www.svmontalt.cat</w:t>
            </w:r>
          </w:p>
        </w:tc>
      </w:tr>
    </w:tbl>
    <w:p w14:paraId="57EDC21F" w14:textId="77777777" w:rsidR="0055113A" w:rsidRDefault="0055113A" w:rsidP="00421AA1">
      <w:pPr>
        <w:pStyle w:val="Normal00"/>
        <w:widowControl w:val="0"/>
        <w:jc w:val="both"/>
        <w:rPr>
          <w:rFonts w:ascii="Verdana" w:hAnsi="Verdana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9E365A" w14:paraId="58ABD1F0" w14:textId="77777777" w:rsidTr="00421AA1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573CF5BA" w14:textId="77777777" w:rsidR="0055113A" w:rsidRDefault="0055113A">
            <w:pPr>
              <w:pStyle w:val="Normal00"/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color w:val="333399"/>
                <w:sz w:val="20"/>
                <w:szCs w:val="20"/>
                <w:lang w:val="es-ES"/>
              </w:rPr>
              <w:t>DATA I SIGNATURA</w:t>
            </w:r>
          </w:p>
        </w:tc>
      </w:tr>
      <w:tr w:rsidR="009E365A" w14:paraId="1E827F3A" w14:textId="77777777" w:rsidTr="00421AA1">
        <w:trPr>
          <w:trHeight w:val="798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808080"/>
              <w:right w:val="single" w:sz="8" w:space="0" w:color="BFBFBF"/>
            </w:tcBorders>
          </w:tcPr>
          <w:p w14:paraId="52A1B735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</w:p>
          <w:p w14:paraId="20FE4FFC" w14:textId="77777777" w:rsidR="0055113A" w:rsidRDefault="0055113A">
            <w:pPr>
              <w:pStyle w:val="Normal00"/>
              <w:spacing w:line="360" w:lineRule="auto"/>
              <w:jc w:val="both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Declaro sota la meva responsabilitat que les dades facilitades són certes.</w:t>
            </w:r>
          </w:p>
          <w:p w14:paraId="574F4752" w14:textId="2E5CC954" w:rsidR="0055113A" w:rsidRDefault="0055113A">
            <w:pPr>
              <w:pStyle w:val="Normal00"/>
              <w:spacing w:line="360" w:lineRule="auto"/>
              <w:jc w:val="center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 xml:space="preserve">A ___________________________, a __________ </w:t>
            </w:r>
            <w:proofErr w:type="spellStart"/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de</w:t>
            </w:r>
            <w:proofErr w:type="spellEnd"/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 xml:space="preserve"> __________ </w:t>
            </w:r>
            <w:proofErr w:type="spellStart"/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de</w:t>
            </w:r>
            <w:proofErr w:type="spellEnd"/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 xml:space="preserve"> 202</w:t>
            </w:r>
            <w:r w:rsidR="00356636">
              <w:rPr>
                <w:rFonts w:ascii="Verdana" w:hAnsi="Verdana"/>
                <w:iCs/>
                <w:sz w:val="16"/>
                <w:szCs w:val="16"/>
                <w:lang w:val="es-ES"/>
              </w:rPr>
              <w:t>5</w:t>
            </w: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.</w:t>
            </w:r>
          </w:p>
          <w:p w14:paraId="176FE74A" w14:textId="77777777" w:rsidR="0055113A" w:rsidRDefault="0055113A">
            <w:pPr>
              <w:pStyle w:val="Normal00"/>
              <w:spacing w:line="360" w:lineRule="auto"/>
              <w:jc w:val="center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El sol·licitant,</w:t>
            </w:r>
          </w:p>
          <w:p w14:paraId="3B08B4D6" w14:textId="77777777" w:rsidR="0055113A" w:rsidRDefault="0055113A">
            <w:pPr>
              <w:pStyle w:val="Normal00"/>
              <w:spacing w:line="360" w:lineRule="auto"/>
              <w:jc w:val="center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</w:p>
          <w:p w14:paraId="580E3CFF" w14:textId="77777777" w:rsidR="0055113A" w:rsidRDefault="0055113A">
            <w:pPr>
              <w:pStyle w:val="Normal00"/>
              <w:spacing w:line="360" w:lineRule="auto"/>
              <w:jc w:val="center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es-ES"/>
              </w:rPr>
              <w:t>Signat: _________________</w:t>
            </w:r>
          </w:p>
          <w:p w14:paraId="3546F8E0" w14:textId="77777777" w:rsidR="0055113A" w:rsidRDefault="0055113A">
            <w:pPr>
              <w:pStyle w:val="Normal00"/>
              <w:spacing w:line="360" w:lineRule="auto"/>
              <w:jc w:val="center"/>
              <w:rPr>
                <w:rFonts w:ascii="Verdana" w:hAnsi="Verdana"/>
                <w:iCs/>
                <w:sz w:val="16"/>
                <w:szCs w:val="16"/>
                <w:lang w:val="es-ES"/>
              </w:rPr>
            </w:pPr>
          </w:p>
          <w:p w14:paraId="7EC674F9" w14:textId="77777777" w:rsidR="0055113A" w:rsidRDefault="0055113A">
            <w:pPr>
              <w:pStyle w:val="Normal00"/>
              <w:spacing w:line="360" w:lineRule="auto"/>
              <w:ind w:right="74"/>
              <w:jc w:val="center"/>
              <w:rPr>
                <w:rFonts w:ascii="Verdana" w:hAnsi="Verdana" w:cs="Arial"/>
                <w:sz w:val="16"/>
                <w:szCs w:val="16"/>
                <w:lang w:val="es-ES"/>
              </w:rPr>
            </w:pPr>
            <w:r>
              <w:rPr>
                <w:rFonts w:ascii="Verdana" w:hAnsi="Verdana" w:cs="Arial"/>
                <w:iCs/>
                <w:sz w:val="16"/>
                <w:szCs w:val="16"/>
                <w:lang w:val="es-ES"/>
              </w:rPr>
              <w:t xml:space="preserve">IL·LM. </w:t>
            </w:r>
            <w:r>
              <w:rPr>
                <w:rFonts w:ascii="Verdana" w:hAnsi="Verdana" w:cs="Arial"/>
                <w:sz w:val="16"/>
                <w:szCs w:val="16"/>
                <w:lang w:val="es-ES"/>
              </w:rPr>
              <w:t>SR. ALCALDE-PRESIDENT DE L'AJUNTAMENT DE SANT VICENÇ DE MONTALT.</w:t>
            </w:r>
          </w:p>
        </w:tc>
      </w:tr>
    </w:tbl>
    <w:p w14:paraId="0F5796D6" w14:textId="77777777" w:rsidR="0055113A" w:rsidRDefault="0055113A" w:rsidP="00421AA1">
      <w:pPr>
        <w:pStyle w:val="Normal00"/>
      </w:pPr>
    </w:p>
    <w:bookmarkEnd w:id="0"/>
    <w:p w14:paraId="2E423D26" w14:textId="77777777" w:rsidR="0055113A" w:rsidRDefault="0055113A" w:rsidP="00421AA1">
      <w:pPr>
        <w:pStyle w:val="Normal00"/>
        <w:rPr>
          <w:szCs w:val="24"/>
        </w:rPr>
      </w:pPr>
    </w:p>
    <w:sectPr w:rsidR="0055113A" w:rsidSect="00C720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51EC0" w14:textId="77777777" w:rsidR="006A3867" w:rsidRDefault="006A3867">
      <w:pPr>
        <w:spacing w:after="0" w:line="240" w:lineRule="auto"/>
      </w:pPr>
      <w:r>
        <w:separator/>
      </w:r>
    </w:p>
  </w:endnote>
  <w:endnote w:type="continuationSeparator" w:id="0">
    <w:p w14:paraId="297139B3" w14:textId="77777777" w:rsidR="006A3867" w:rsidRDefault="006A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0005" w14:textId="77777777" w:rsidR="0055113A" w:rsidRDefault="00551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0CED" w14:textId="77777777" w:rsidR="0055113A" w:rsidRDefault="00551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9EC8" w14:textId="77777777" w:rsidR="0055113A" w:rsidRDefault="005511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392EB" w14:textId="77777777" w:rsidR="006A3867" w:rsidRDefault="006A3867">
      <w:pPr>
        <w:spacing w:after="0" w:line="240" w:lineRule="auto"/>
      </w:pPr>
      <w:r>
        <w:separator/>
      </w:r>
    </w:p>
  </w:footnote>
  <w:footnote w:type="continuationSeparator" w:id="0">
    <w:p w14:paraId="69941890" w14:textId="77777777" w:rsidR="006A3867" w:rsidRDefault="006A3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F03D" w14:textId="77777777" w:rsidR="0055113A" w:rsidRDefault="00000000">
    <w:r>
      <w:rPr>
        <w:noProof/>
        <w:lang w:val="es-ES" w:eastAsia="es-ES"/>
      </w:rPr>
      <w:pict w14:anchorId="63D01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left:0;text-align:left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6E03" w14:textId="1B4D1372" w:rsidR="0055113A" w:rsidRPr="00C7200E" w:rsidRDefault="000B25F9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41E25B01" wp14:editId="320F9828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10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13A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23C9FC8C" wp14:editId="16EA4FC4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47" name="Imagen 47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6458" w14:textId="41E88B3B" w:rsidR="0055113A" w:rsidRDefault="000B25F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02E1EE" wp14:editId="6809254B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2073612024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0CB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22521" wp14:editId="435212EC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478116303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546D3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4FAABC15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63FE4AA4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2D826DB1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B7E84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http://www.svmontalt.cat</w:t>
                            </w:r>
                          </w:hyperlink>
                        </w:p>
                        <w:p w14:paraId="7FB6D94B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4BB02B7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563F2AF" w14:textId="77777777" w:rsidR="0055113A" w:rsidRPr="008C763A" w:rsidRDefault="0055113A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22521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left:0;text-align:left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FF546D3" w14:textId="77777777" w:rsidR="0055113A" w:rsidRPr="008C76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4FAABC15" w14:textId="77777777" w:rsidR="0055113A" w:rsidRPr="008C763A" w:rsidRDefault="0055113A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63FE4AA4" w14:textId="77777777" w:rsidR="0055113A" w:rsidRPr="008C76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2D826DB1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hyperlink r:id="rId2" w:history="1">
                      <w:r w:rsidRPr="003B7E84">
                        <w:rPr>
                          <w:rStyle w:val="Hipervnculo"/>
                          <w:sz w:val="16"/>
                          <w:szCs w:val="16"/>
                        </w:rPr>
                        <w:t>http://www.svmontalt.cat</w:t>
                      </w:r>
                    </w:hyperlink>
                  </w:p>
                  <w:p w14:paraId="7FB6D94B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24BB02B7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3563F2AF" w14:textId="77777777" w:rsidR="0055113A" w:rsidRPr="008C763A" w:rsidRDefault="0055113A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lang w:val="es-ES" w:eastAsia="es-ES"/>
      </w:rPr>
      <w:pict w14:anchorId="12772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left:0;text-align:left;margin-left:-17.05pt;margin-top:-142.1pt;width:538pt;height:814.15pt;z-index:-251655168;mso-position-horizontal-relative:margin;mso-position-vertical-relative:margin" o:allowincell="f">
          <v:imagedata r:id="rId3" o:title="fullduestintes3"/>
          <w10:wrap anchorx="margin" anchory="margin"/>
        </v:shape>
      </w:pict>
    </w:r>
    <w:r w:rsidR="0055113A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0772472" wp14:editId="75BDDDDC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42" name="Imagen 42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rca+logo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24449E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72EAEF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BAE546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A230B7"/>
    <w:multiLevelType w:val="hybridMultilevel"/>
    <w:tmpl w:val="380A54FA"/>
    <w:lvl w:ilvl="0" w:tplc="8FE27A4C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3C502A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4CB6779A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AB66D3B8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CF989CA8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74044746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 w:tplc="DABC12D0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 w:tplc="1792B8C0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 w:tplc="419C6B3E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4" w15:restartNumberingAfterBreak="0">
    <w:nsid w:val="40E37F18"/>
    <w:multiLevelType w:val="hybridMultilevel"/>
    <w:tmpl w:val="2F64750A"/>
    <w:lvl w:ilvl="0" w:tplc="721CFD5C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44E6A848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 w:tplc="404CF4E8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 w:tplc="EFD2E844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 w:tplc="40708630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 w:tplc="4D681070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 w:tplc="F0FA291A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 w:tplc="3F589754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 w:tplc="E5241D66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5" w15:restartNumberingAfterBreak="0">
    <w:nsid w:val="48890543"/>
    <w:multiLevelType w:val="hybridMultilevel"/>
    <w:tmpl w:val="75FE09DA"/>
    <w:lvl w:ilvl="0" w:tplc="5B40238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 w:tplc="5C1E8298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 w:tplc="5F72211E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 w:tplc="BEDCB0B0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 w:tplc="BB5C7166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 w:tplc="F5B0EC98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 w:tplc="1E783B38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 w:tplc="2480978E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 w:tplc="9F3E874C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6" w15:restartNumberingAfterBreak="0">
    <w:nsid w:val="53A17CF9"/>
    <w:multiLevelType w:val="hybridMultilevel"/>
    <w:tmpl w:val="5FAEFDA4"/>
    <w:lvl w:ilvl="0" w:tplc="2000E6EA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 w:tplc="226AC1C4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 w:tplc="10FAB28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 w:tplc="C8587274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 w:tplc="5D9C98D2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 w:tplc="2E725014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 w:tplc="87C660E0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 w:tplc="DB001CF4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 w:tplc="450402B2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7" w15:restartNumberingAfterBreak="0">
    <w:nsid w:val="6F821043"/>
    <w:multiLevelType w:val="hybridMultilevel"/>
    <w:tmpl w:val="79841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47715"/>
    <w:multiLevelType w:val="hybridMultilevel"/>
    <w:tmpl w:val="35241EF6"/>
    <w:lvl w:ilvl="0" w:tplc="8E42F45E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 w:tplc="7564FBBE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 w:tplc="4D461040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 w:tplc="B1489E98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 w:tplc="A7E8F0C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 w:tplc="27703F00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 w:tplc="42123818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 w:tplc="5C383E0C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 w:tplc="D9B447BC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abstractNum w:abstractNumId="9" w15:restartNumberingAfterBreak="0">
    <w:nsid w:val="7CF9240F"/>
    <w:multiLevelType w:val="singleLevel"/>
    <w:tmpl w:val="E16C91A0"/>
    <w:lvl w:ilvl="0">
      <w:start w:val="1"/>
      <w:numFmt w:val="decimal"/>
      <w:pStyle w:val="SANGRIA2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Times New Roman" w:hint="default"/>
        <w:b/>
        <w:i w:val="0"/>
        <w:sz w:val="24"/>
      </w:rPr>
    </w:lvl>
  </w:abstractNum>
  <w:abstractNum w:abstractNumId="10" w15:restartNumberingAfterBreak="0">
    <w:nsid w:val="7CF92410"/>
    <w:multiLevelType w:val="hybridMultilevel"/>
    <w:tmpl w:val="380A54FA"/>
    <w:lvl w:ilvl="0" w:tplc="76E0F7DA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110AFCF8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53BCA76C">
      <w:start w:val="1"/>
      <w:numFmt w:val="bullet"/>
      <w:lvlText w:val="•"/>
      <w:lvlJc w:val="left"/>
      <w:pPr>
        <w:ind w:left="1699" w:hanging="360"/>
      </w:pPr>
    </w:lvl>
    <w:lvl w:ilvl="3" w:tplc="58FE6312">
      <w:start w:val="1"/>
      <w:numFmt w:val="bullet"/>
      <w:lvlText w:val="•"/>
      <w:lvlJc w:val="left"/>
      <w:pPr>
        <w:ind w:left="2576" w:hanging="360"/>
      </w:pPr>
    </w:lvl>
    <w:lvl w:ilvl="4" w:tplc="3850CDC2">
      <w:start w:val="1"/>
      <w:numFmt w:val="bullet"/>
      <w:lvlText w:val="•"/>
      <w:lvlJc w:val="left"/>
      <w:pPr>
        <w:ind w:left="3454" w:hanging="360"/>
      </w:pPr>
    </w:lvl>
    <w:lvl w:ilvl="5" w:tplc="09EABA40">
      <w:start w:val="1"/>
      <w:numFmt w:val="bullet"/>
      <w:lvlText w:val="•"/>
      <w:lvlJc w:val="left"/>
      <w:pPr>
        <w:ind w:left="4332" w:hanging="360"/>
      </w:pPr>
    </w:lvl>
    <w:lvl w:ilvl="6" w:tplc="BC1C2B04">
      <w:start w:val="1"/>
      <w:numFmt w:val="bullet"/>
      <w:lvlText w:val="•"/>
      <w:lvlJc w:val="left"/>
      <w:pPr>
        <w:ind w:left="5209" w:hanging="360"/>
      </w:pPr>
    </w:lvl>
    <w:lvl w:ilvl="7" w:tplc="9A9CBFEC">
      <w:start w:val="1"/>
      <w:numFmt w:val="bullet"/>
      <w:lvlText w:val="•"/>
      <w:lvlJc w:val="left"/>
      <w:pPr>
        <w:ind w:left="6087" w:hanging="360"/>
      </w:pPr>
    </w:lvl>
    <w:lvl w:ilvl="8" w:tplc="7250FFAC">
      <w:start w:val="1"/>
      <w:numFmt w:val="bullet"/>
      <w:lvlText w:val="•"/>
      <w:lvlJc w:val="left"/>
      <w:pPr>
        <w:ind w:left="6964" w:hanging="360"/>
      </w:pPr>
    </w:lvl>
  </w:abstractNum>
  <w:abstractNum w:abstractNumId="11" w15:restartNumberingAfterBreak="0">
    <w:nsid w:val="7CF92411"/>
    <w:multiLevelType w:val="hybridMultilevel"/>
    <w:tmpl w:val="2F64750A"/>
    <w:lvl w:ilvl="0" w:tplc="2D4C3210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F294CB72">
      <w:start w:val="1"/>
      <w:numFmt w:val="bullet"/>
      <w:lvlText w:val="•"/>
      <w:lvlJc w:val="left"/>
      <w:pPr>
        <w:ind w:left="963" w:hanging="260"/>
      </w:pPr>
    </w:lvl>
    <w:lvl w:ilvl="2" w:tplc="7F52FFD4">
      <w:start w:val="1"/>
      <w:numFmt w:val="bullet"/>
      <w:lvlText w:val="•"/>
      <w:lvlJc w:val="left"/>
      <w:pPr>
        <w:ind w:left="1825" w:hanging="260"/>
      </w:pPr>
    </w:lvl>
    <w:lvl w:ilvl="3" w:tplc="F7925B18">
      <w:start w:val="1"/>
      <w:numFmt w:val="bullet"/>
      <w:lvlText w:val="•"/>
      <w:lvlJc w:val="left"/>
      <w:pPr>
        <w:ind w:left="2687" w:hanging="260"/>
      </w:pPr>
    </w:lvl>
    <w:lvl w:ilvl="4" w:tplc="0E9CB1F6">
      <w:start w:val="1"/>
      <w:numFmt w:val="bullet"/>
      <w:lvlText w:val="•"/>
      <w:lvlJc w:val="left"/>
      <w:pPr>
        <w:ind w:left="3548" w:hanging="260"/>
      </w:pPr>
    </w:lvl>
    <w:lvl w:ilvl="5" w:tplc="CC4642BE">
      <w:start w:val="1"/>
      <w:numFmt w:val="bullet"/>
      <w:lvlText w:val="•"/>
      <w:lvlJc w:val="left"/>
      <w:pPr>
        <w:ind w:left="4410" w:hanging="260"/>
      </w:pPr>
    </w:lvl>
    <w:lvl w:ilvl="6" w:tplc="D060A3DE">
      <w:start w:val="1"/>
      <w:numFmt w:val="bullet"/>
      <w:lvlText w:val="•"/>
      <w:lvlJc w:val="left"/>
      <w:pPr>
        <w:ind w:left="5272" w:hanging="260"/>
      </w:pPr>
    </w:lvl>
    <w:lvl w:ilvl="7" w:tplc="E74854EA">
      <w:start w:val="1"/>
      <w:numFmt w:val="bullet"/>
      <w:lvlText w:val="•"/>
      <w:lvlJc w:val="left"/>
      <w:pPr>
        <w:ind w:left="6134" w:hanging="260"/>
      </w:pPr>
    </w:lvl>
    <w:lvl w:ilvl="8" w:tplc="020CEDB2">
      <w:start w:val="1"/>
      <w:numFmt w:val="bullet"/>
      <w:lvlText w:val="•"/>
      <w:lvlJc w:val="left"/>
      <w:pPr>
        <w:ind w:left="6996" w:hanging="260"/>
      </w:pPr>
    </w:lvl>
  </w:abstractNum>
  <w:abstractNum w:abstractNumId="12" w15:restartNumberingAfterBreak="0">
    <w:nsid w:val="7CF92412"/>
    <w:multiLevelType w:val="hybridMultilevel"/>
    <w:tmpl w:val="79841A4E"/>
    <w:lvl w:ilvl="0" w:tplc="CABAB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6D4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0F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66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BC31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E88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2A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E9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342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92413"/>
    <w:multiLevelType w:val="hybridMultilevel"/>
    <w:tmpl w:val="5F548CA2"/>
    <w:lvl w:ilvl="0" w:tplc="7C52D2A4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57500600">
      <w:start w:val="1"/>
      <w:numFmt w:val="bullet"/>
      <w:lvlText w:val="•"/>
      <w:lvlJc w:val="left"/>
      <w:pPr>
        <w:ind w:left="963" w:hanging="298"/>
      </w:pPr>
    </w:lvl>
    <w:lvl w:ilvl="2" w:tplc="7A5E0B72">
      <w:start w:val="1"/>
      <w:numFmt w:val="bullet"/>
      <w:lvlText w:val="•"/>
      <w:lvlJc w:val="left"/>
      <w:pPr>
        <w:ind w:left="1825" w:hanging="298"/>
      </w:pPr>
    </w:lvl>
    <w:lvl w:ilvl="3" w:tplc="7FD0D2B2">
      <w:start w:val="1"/>
      <w:numFmt w:val="bullet"/>
      <w:lvlText w:val="•"/>
      <w:lvlJc w:val="left"/>
      <w:pPr>
        <w:ind w:left="2687" w:hanging="298"/>
      </w:pPr>
    </w:lvl>
    <w:lvl w:ilvl="4" w:tplc="827C571A">
      <w:start w:val="1"/>
      <w:numFmt w:val="bullet"/>
      <w:lvlText w:val="•"/>
      <w:lvlJc w:val="left"/>
      <w:pPr>
        <w:ind w:left="3548" w:hanging="298"/>
      </w:pPr>
    </w:lvl>
    <w:lvl w:ilvl="5" w:tplc="FB7A3364">
      <w:start w:val="1"/>
      <w:numFmt w:val="bullet"/>
      <w:lvlText w:val="•"/>
      <w:lvlJc w:val="left"/>
      <w:pPr>
        <w:ind w:left="4410" w:hanging="298"/>
      </w:pPr>
    </w:lvl>
    <w:lvl w:ilvl="6" w:tplc="EAB6DF08">
      <w:start w:val="1"/>
      <w:numFmt w:val="bullet"/>
      <w:lvlText w:val="•"/>
      <w:lvlJc w:val="left"/>
      <w:pPr>
        <w:ind w:left="5272" w:hanging="298"/>
      </w:pPr>
    </w:lvl>
    <w:lvl w:ilvl="7" w:tplc="FA6CAA76">
      <w:start w:val="1"/>
      <w:numFmt w:val="bullet"/>
      <w:lvlText w:val="•"/>
      <w:lvlJc w:val="left"/>
      <w:pPr>
        <w:ind w:left="6134" w:hanging="298"/>
      </w:pPr>
    </w:lvl>
    <w:lvl w:ilvl="8" w:tplc="0EE4C448">
      <w:start w:val="1"/>
      <w:numFmt w:val="bullet"/>
      <w:lvlText w:val="•"/>
      <w:lvlJc w:val="left"/>
      <w:pPr>
        <w:ind w:left="6996" w:hanging="298"/>
      </w:pPr>
    </w:lvl>
  </w:abstractNum>
  <w:abstractNum w:abstractNumId="14" w15:restartNumberingAfterBreak="0">
    <w:nsid w:val="7CF92414"/>
    <w:multiLevelType w:val="hybridMultilevel"/>
    <w:tmpl w:val="5FAEFDA4"/>
    <w:lvl w:ilvl="0" w:tplc="756AE50E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E508192A">
      <w:start w:val="1"/>
      <w:numFmt w:val="bullet"/>
      <w:lvlText w:val="•"/>
      <w:lvlJc w:val="left"/>
      <w:pPr>
        <w:ind w:left="963" w:hanging="250"/>
      </w:pPr>
    </w:lvl>
    <w:lvl w:ilvl="2" w:tplc="BB2AE24E">
      <w:start w:val="1"/>
      <w:numFmt w:val="bullet"/>
      <w:lvlText w:val="•"/>
      <w:lvlJc w:val="left"/>
      <w:pPr>
        <w:ind w:left="1825" w:hanging="250"/>
      </w:pPr>
    </w:lvl>
    <w:lvl w:ilvl="3" w:tplc="6ABC1A7A">
      <w:start w:val="1"/>
      <w:numFmt w:val="bullet"/>
      <w:lvlText w:val="•"/>
      <w:lvlJc w:val="left"/>
      <w:pPr>
        <w:ind w:left="2687" w:hanging="250"/>
      </w:pPr>
    </w:lvl>
    <w:lvl w:ilvl="4" w:tplc="2A4AC654">
      <w:start w:val="1"/>
      <w:numFmt w:val="bullet"/>
      <w:lvlText w:val="•"/>
      <w:lvlJc w:val="left"/>
      <w:pPr>
        <w:ind w:left="3548" w:hanging="250"/>
      </w:pPr>
    </w:lvl>
    <w:lvl w:ilvl="5" w:tplc="1E00632A">
      <w:start w:val="1"/>
      <w:numFmt w:val="bullet"/>
      <w:lvlText w:val="•"/>
      <w:lvlJc w:val="left"/>
      <w:pPr>
        <w:ind w:left="4410" w:hanging="250"/>
      </w:pPr>
    </w:lvl>
    <w:lvl w:ilvl="6" w:tplc="B21C581C">
      <w:start w:val="1"/>
      <w:numFmt w:val="bullet"/>
      <w:lvlText w:val="•"/>
      <w:lvlJc w:val="left"/>
      <w:pPr>
        <w:ind w:left="5272" w:hanging="250"/>
      </w:pPr>
    </w:lvl>
    <w:lvl w:ilvl="7" w:tplc="7BD8A8DE">
      <w:start w:val="1"/>
      <w:numFmt w:val="bullet"/>
      <w:lvlText w:val="•"/>
      <w:lvlJc w:val="left"/>
      <w:pPr>
        <w:ind w:left="6134" w:hanging="250"/>
      </w:pPr>
    </w:lvl>
    <w:lvl w:ilvl="8" w:tplc="C972C4E8">
      <w:start w:val="1"/>
      <w:numFmt w:val="bullet"/>
      <w:lvlText w:val="•"/>
      <w:lvlJc w:val="left"/>
      <w:pPr>
        <w:ind w:left="6996" w:hanging="250"/>
      </w:pPr>
    </w:lvl>
  </w:abstractNum>
  <w:abstractNum w:abstractNumId="15" w15:restartNumberingAfterBreak="0">
    <w:nsid w:val="7CF92415"/>
    <w:multiLevelType w:val="hybridMultilevel"/>
    <w:tmpl w:val="75FE09DA"/>
    <w:lvl w:ilvl="0" w:tplc="4C1E8CA8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78B67D1C">
      <w:start w:val="1"/>
      <w:numFmt w:val="bullet"/>
      <w:lvlText w:val="•"/>
      <w:lvlJc w:val="left"/>
      <w:pPr>
        <w:ind w:left="963" w:hanging="276"/>
      </w:pPr>
    </w:lvl>
    <w:lvl w:ilvl="2" w:tplc="2144B834">
      <w:start w:val="1"/>
      <w:numFmt w:val="bullet"/>
      <w:lvlText w:val="•"/>
      <w:lvlJc w:val="left"/>
      <w:pPr>
        <w:ind w:left="1825" w:hanging="276"/>
      </w:pPr>
    </w:lvl>
    <w:lvl w:ilvl="3" w:tplc="42563EBC">
      <w:start w:val="1"/>
      <w:numFmt w:val="bullet"/>
      <w:lvlText w:val="•"/>
      <w:lvlJc w:val="left"/>
      <w:pPr>
        <w:ind w:left="2687" w:hanging="276"/>
      </w:pPr>
    </w:lvl>
    <w:lvl w:ilvl="4" w:tplc="43C2BCB4">
      <w:start w:val="1"/>
      <w:numFmt w:val="bullet"/>
      <w:lvlText w:val="•"/>
      <w:lvlJc w:val="left"/>
      <w:pPr>
        <w:ind w:left="3548" w:hanging="276"/>
      </w:pPr>
    </w:lvl>
    <w:lvl w:ilvl="5" w:tplc="B85AFC92">
      <w:start w:val="1"/>
      <w:numFmt w:val="bullet"/>
      <w:lvlText w:val="•"/>
      <w:lvlJc w:val="left"/>
      <w:pPr>
        <w:ind w:left="4410" w:hanging="276"/>
      </w:pPr>
    </w:lvl>
    <w:lvl w:ilvl="6" w:tplc="36CE08F4">
      <w:start w:val="1"/>
      <w:numFmt w:val="bullet"/>
      <w:lvlText w:val="•"/>
      <w:lvlJc w:val="left"/>
      <w:pPr>
        <w:ind w:left="5272" w:hanging="276"/>
      </w:pPr>
    </w:lvl>
    <w:lvl w:ilvl="7" w:tplc="E9805CA6">
      <w:start w:val="1"/>
      <w:numFmt w:val="bullet"/>
      <w:lvlText w:val="•"/>
      <w:lvlJc w:val="left"/>
      <w:pPr>
        <w:ind w:left="6134" w:hanging="276"/>
      </w:pPr>
    </w:lvl>
    <w:lvl w:ilvl="8" w:tplc="DB4EC4B0">
      <w:start w:val="1"/>
      <w:numFmt w:val="bullet"/>
      <w:lvlText w:val="•"/>
      <w:lvlJc w:val="left"/>
      <w:pPr>
        <w:ind w:left="6996" w:hanging="276"/>
      </w:pPr>
    </w:lvl>
  </w:abstractNum>
  <w:abstractNum w:abstractNumId="16" w15:restartNumberingAfterBreak="0">
    <w:nsid w:val="7CF92416"/>
    <w:multiLevelType w:val="hybridMultilevel"/>
    <w:tmpl w:val="28BC0FFC"/>
    <w:lvl w:ilvl="0" w:tplc="779CFEF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1E3AEB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EE52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C3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0EA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8C3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8D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68D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B87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92417"/>
    <w:multiLevelType w:val="hybridMultilevel"/>
    <w:tmpl w:val="DAC6A22E"/>
    <w:lvl w:ilvl="0" w:tplc="182A806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A83ED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100F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C5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2ED2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680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21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CDA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1CA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92418"/>
    <w:multiLevelType w:val="hybridMultilevel"/>
    <w:tmpl w:val="0D3C0558"/>
    <w:lvl w:ilvl="0" w:tplc="4A4A54D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ABF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A8B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2A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4465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4D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66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02B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8F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92419"/>
    <w:multiLevelType w:val="hybridMultilevel"/>
    <w:tmpl w:val="C840E902"/>
    <w:lvl w:ilvl="0" w:tplc="0276B2BC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2EA73FC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25FA3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8E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D3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7E4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F0AB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7A3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658126">
    <w:abstractNumId w:val="2"/>
  </w:num>
  <w:num w:numId="2" w16cid:durableId="898786927">
    <w:abstractNumId w:val="9"/>
    <w:lvlOverride w:ilvl="0">
      <w:startOverride w:val="1"/>
    </w:lvlOverride>
  </w:num>
  <w:num w:numId="3" w16cid:durableId="1529441890">
    <w:abstractNumId w:val="1"/>
  </w:num>
  <w:num w:numId="4" w16cid:durableId="1486555003">
    <w:abstractNumId w:val="0"/>
  </w:num>
  <w:num w:numId="5" w16cid:durableId="1536851402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46763049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037345219">
    <w:abstractNumId w:val="12"/>
  </w:num>
  <w:num w:numId="8" w16cid:durableId="629665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98955552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74838072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182933061">
    <w:abstractNumId w:val="16"/>
  </w:num>
  <w:num w:numId="12" w16cid:durableId="924337438">
    <w:abstractNumId w:val="17"/>
  </w:num>
  <w:num w:numId="13" w16cid:durableId="100493957">
    <w:abstractNumId w:val="18"/>
  </w:num>
  <w:num w:numId="14" w16cid:durableId="1993752910">
    <w:abstractNumId w:val="19"/>
  </w:num>
  <w:num w:numId="15" w16cid:durableId="1367172744">
    <w:abstractNumId w:val="5"/>
  </w:num>
  <w:num w:numId="16" w16cid:durableId="463232285">
    <w:abstractNumId w:val="6"/>
  </w:num>
  <w:num w:numId="17" w16cid:durableId="1208299606">
    <w:abstractNumId w:val="8"/>
  </w:num>
  <w:num w:numId="18" w16cid:durableId="47194404">
    <w:abstractNumId w:val="4"/>
  </w:num>
  <w:num w:numId="19" w16cid:durableId="97797005">
    <w:abstractNumId w:val="3"/>
  </w:num>
  <w:num w:numId="20" w16cid:durableId="1538423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5A"/>
    <w:rsid w:val="00015669"/>
    <w:rsid w:val="00070F67"/>
    <w:rsid w:val="00082777"/>
    <w:rsid w:val="000B25F9"/>
    <w:rsid w:val="00356636"/>
    <w:rsid w:val="004755BE"/>
    <w:rsid w:val="0055113A"/>
    <w:rsid w:val="005D54BA"/>
    <w:rsid w:val="006A3867"/>
    <w:rsid w:val="006F29D8"/>
    <w:rsid w:val="00713A99"/>
    <w:rsid w:val="009832D4"/>
    <w:rsid w:val="009E365A"/>
    <w:rsid w:val="00A52A74"/>
    <w:rsid w:val="00C56FE4"/>
    <w:rsid w:val="00DB6341"/>
    <w:rsid w:val="00E7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2000727D"/>
  <w15:docId w15:val="{FCFF2DE8-F44C-453E-8882-7EBFE261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549"/>
    <w:pPr>
      <w:spacing w:after="200" w:line="276" w:lineRule="auto"/>
      <w:jc w:val="both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E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3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AE1A3F"/>
    <w:pPr>
      <w:keepNext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C64F6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AE1A3F"/>
    <w:pPr>
      <w:keepNext/>
      <w:suppressAutoHyphens/>
      <w:spacing w:before="120" w:after="120" w:line="240" w:lineRule="auto"/>
      <w:jc w:val="center"/>
      <w:outlineLvl w:val="4"/>
    </w:pPr>
    <w:rPr>
      <w:rFonts w:ascii="Arial" w:eastAsia="Times New Roman" w:hAnsi="Arial"/>
      <w:spacing w:val="-2"/>
      <w:sz w:val="20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rsid w:val="00F24E49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qFormat/>
    <w:rsid w:val="00F24E4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1A3F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1A3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rsid w:val="00AE1A3F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rsid w:val="00AE1A3F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Ttulo6Car">
    <w:name w:val="Título 6 Car"/>
    <w:basedOn w:val="Fuentedeprrafopredeter"/>
    <w:link w:val="Ttulo6"/>
    <w:rsid w:val="00AE1A3F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AE1A3F"/>
    <w:rPr>
      <w:rFonts w:ascii="Times New Roman" w:hAnsi="Times New Roman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customStyle="1" w:styleId="art">
    <w:name w:val="art"/>
    <w:basedOn w:val="Normal"/>
    <w:rsid w:val="00132EBC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i/>
      <w:iCs/>
      <w:color w:val="000000"/>
      <w:lang w:val="es-ES" w:eastAsia="es-ES"/>
    </w:rPr>
  </w:style>
  <w:style w:type="paragraph" w:customStyle="1" w:styleId="texto">
    <w:name w:val="texto"/>
    <w:basedOn w:val="Normal"/>
    <w:uiPriority w:val="99"/>
    <w:rsid w:val="00132EBC"/>
    <w:pPr>
      <w:spacing w:before="100" w:beforeAutospacing="1" w:after="100" w:afterAutospacing="1" w:line="240" w:lineRule="auto"/>
      <w:ind w:firstLine="300"/>
    </w:pPr>
    <w:rPr>
      <w:rFonts w:ascii="Georgia" w:eastAsia="Times New Roman" w:hAnsi="Georgia"/>
      <w:color w:val="000000"/>
      <w:lang w:val="es-ES" w:eastAsia="es-ES"/>
    </w:rPr>
  </w:style>
  <w:style w:type="character" w:customStyle="1" w:styleId="textolibro1">
    <w:name w:val="textolibro1"/>
    <w:basedOn w:val="Fuentedeprrafopredeter"/>
    <w:rsid w:val="00132EBC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Fuentedeprrafopredeter"/>
    <w:rsid w:val="00132EBC"/>
  </w:style>
  <w:style w:type="paragraph" w:styleId="NormalWeb">
    <w:name w:val="Normal (Web)"/>
    <w:basedOn w:val="Normal"/>
    <w:rsid w:val="00C11F2E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11F2E"/>
    <w:rPr>
      <w:b/>
      <w:bCs/>
    </w:rPr>
  </w:style>
  <w:style w:type="character" w:styleId="CitaHTML">
    <w:name w:val="HTML Cite"/>
    <w:basedOn w:val="Fuentedeprrafopredeter"/>
    <w:uiPriority w:val="99"/>
    <w:rsid w:val="00C11F2E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WW-Textoindependiente2">
    <w:name w:val="WW-Texto independiente 2"/>
    <w:basedOn w:val="Normal"/>
    <w:uiPriority w:val="99"/>
    <w:rsid w:val="000E707B"/>
    <w:pPr>
      <w:suppressAutoHyphens/>
      <w:spacing w:after="0" w:line="240" w:lineRule="auto"/>
    </w:pPr>
    <w:rPr>
      <w:rFonts w:ascii="Arial" w:eastAsia="Times New Roman" w:hAnsi="Arial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431B80"/>
    <w:pPr>
      <w:spacing w:after="0" w:line="240" w:lineRule="auto"/>
    </w:pPr>
    <w:rPr>
      <w:rFonts w:ascii="Arial" w:eastAsia="Times New Roman" w:hAnsi="Arial"/>
      <w:i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2490"/>
    <w:rPr>
      <w:rFonts w:ascii="Arial" w:eastAsia="Times New Roman" w:hAnsi="Arial"/>
      <w:i/>
      <w:sz w:val="24"/>
      <w:lang w:eastAsia="es-ES"/>
    </w:rPr>
  </w:style>
  <w:style w:type="character" w:styleId="nfasis">
    <w:name w:val="Emphasis"/>
    <w:basedOn w:val="Fuentedeprrafopredeter"/>
    <w:qFormat/>
    <w:rsid w:val="00B85C1C"/>
    <w:rPr>
      <w:i/>
      <w:iCs/>
    </w:rPr>
  </w:style>
  <w:style w:type="paragraph" w:styleId="Sangradetextonormal">
    <w:name w:val="Body Text Indent"/>
    <w:basedOn w:val="Normal"/>
    <w:link w:val="SangradetextonormalCar"/>
    <w:uiPriority w:val="99"/>
    <w:rsid w:val="00C64F6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E1A3F"/>
    <w:rPr>
      <w:rFonts w:ascii="Apple Garamond Light" w:hAnsi="Apple Garamond Light"/>
      <w:sz w:val="22"/>
      <w:szCs w:val="22"/>
      <w:lang w:eastAsia="en-US"/>
    </w:rPr>
  </w:style>
  <w:style w:type="table" w:styleId="Tablaconcuadrcula">
    <w:name w:val="Table Grid"/>
    <w:basedOn w:val="Tablanormal"/>
    <w:rsid w:val="000003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C244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rimera1">
    <w:name w:val="primera1"/>
    <w:basedOn w:val="Fuentedeprrafopredeter"/>
    <w:rsid w:val="007B59C2"/>
    <w:rPr>
      <w:b/>
      <w:bCs/>
      <w:color w:val="0000FF"/>
      <w:sz w:val="30"/>
      <w:szCs w:val="30"/>
    </w:rPr>
  </w:style>
  <w:style w:type="paragraph" w:styleId="Prrafodelista">
    <w:name w:val="List Paragraph"/>
    <w:basedOn w:val="Normal"/>
    <w:uiPriority w:val="1"/>
    <w:qFormat/>
    <w:rsid w:val="00421057"/>
    <w:pPr>
      <w:ind w:left="708"/>
    </w:pPr>
    <w:rPr>
      <w:rFonts w:cs="Arial"/>
    </w:rPr>
  </w:style>
  <w:style w:type="paragraph" w:styleId="Textonotapie">
    <w:name w:val="footnote text"/>
    <w:basedOn w:val="Normal"/>
    <w:link w:val="TextonotapieCar"/>
    <w:uiPriority w:val="99"/>
    <w:semiHidden/>
    <w:rsid w:val="00CB44C2"/>
    <w:pPr>
      <w:spacing w:after="0" w:line="240" w:lineRule="auto"/>
      <w:jc w:val="left"/>
    </w:pPr>
    <w:rPr>
      <w:rFonts w:ascii="Helvetica" w:eastAsia="Times New Roman" w:hAnsi="Helvetica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44C2"/>
    <w:rPr>
      <w:rFonts w:ascii="Helvetica" w:eastAsia="Times New Roman" w:hAnsi="Helvetica"/>
      <w:lang w:eastAsia="es-ES"/>
    </w:rPr>
  </w:style>
  <w:style w:type="character" w:styleId="Refdenotaalpie">
    <w:name w:val="footnote reference"/>
    <w:basedOn w:val="Fuentedeprrafopredeter"/>
    <w:semiHidden/>
    <w:rsid w:val="00CB44C2"/>
    <w:rPr>
      <w:vertAlign w:val="superscript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332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3326E"/>
    <w:rPr>
      <w:rFonts w:ascii="Apple Garamond Light" w:hAnsi="Apple Garamond Light"/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77B41"/>
    <w:pPr>
      <w:spacing w:after="120"/>
      <w:jc w:val="left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77B41"/>
    <w:rPr>
      <w:rFonts w:ascii="Apple Garamond Light" w:hAnsi="Apple Garamond Light"/>
      <w:sz w:val="16"/>
      <w:szCs w:val="1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AE1A3F"/>
    <w:rPr>
      <w:rFonts w:ascii="Arial" w:hAnsi="Arial" w:cs="Arial"/>
      <w:b/>
      <w:bCs/>
      <w:sz w:val="26"/>
      <w:szCs w:val="26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AE1A3F"/>
    <w:rPr>
      <w:rFonts w:ascii="Arial" w:eastAsia="Times New Roman" w:hAnsi="Arial"/>
      <w:spacing w:val="-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1A3F"/>
    <w:rPr>
      <w:rFonts w:eastAsia="Times New Roman"/>
      <w:i/>
      <w:iCs/>
      <w:sz w:val="24"/>
      <w:szCs w:val="24"/>
      <w:lang w:eastAsia="en-US"/>
    </w:rPr>
  </w:style>
  <w:style w:type="paragraph" w:styleId="Listaconvietas">
    <w:name w:val="List Bullet"/>
    <w:basedOn w:val="Normal"/>
    <w:uiPriority w:val="99"/>
    <w:unhideWhenUsed/>
    <w:rsid w:val="00AE1A3F"/>
    <w:pPr>
      <w:numPr>
        <w:numId w:val="1"/>
      </w:numPr>
      <w:contextualSpacing/>
      <w:jc w:val="left"/>
    </w:pPr>
  </w:style>
  <w:style w:type="paragraph" w:styleId="Ttulo">
    <w:name w:val="Title"/>
    <w:basedOn w:val="Normal"/>
    <w:next w:val="Normal"/>
    <w:link w:val="TtuloCar"/>
    <w:uiPriority w:val="99"/>
    <w:qFormat/>
    <w:rsid w:val="00AE1A3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rsid w:val="00AE1A3F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E1A3F"/>
    <w:rPr>
      <w:rFonts w:ascii="Apple Garamond Light" w:hAnsi="Apple Garamond Light"/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E1A3F"/>
    <w:pPr>
      <w:spacing w:after="120" w:line="480" w:lineRule="auto"/>
      <w:ind w:left="283"/>
      <w:jc w:val="left"/>
    </w:p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E1A3F"/>
    <w:rPr>
      <w:rFonts w:ascii="Courier New" w:eastAsia="Times New Roman" w:hAnsi="Courier New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AE1A3F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1">
    <w:name w:val="Texto sin formato Car1"/>
    <w:basedOn w:val="Fuentedeprrafopredeter"/>
    <w:uiPriority w:val="99"/>
    <w:semiHidden/>
    <w:rsid w:val="00AE1A3F"/>
    <w:rPr>
      <w:rFonts w:ascii="Courier New" w:hAnsi="Courier New" w:cs="Courier New"/>
      <w:lang w:eastAsia="en-US"/>
    </w:rPr>
  </w:style>
  <w:style w:type="paragraph" w:customStyle="1" w:styleId="SANGRIA2">
    <w:name w:val="SANGRIA 2"/>
    <w:basedOn w:val="Normal"/>
    <w:uiPriority w:val="99"/>
    <w:rsid w:val="00AE1A3F"/>
    <w:pPr>
      <w:numPr>
        <w:numId w:val="2"/>
      </w:num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Default">
    <w:name w:val="Default"/>
    <w:rsid w:val="00AE1A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odyText21">
    <w:name w:val="Body Text 21"/>
    <w:basedOn w:val="Normal"/>
    <w:uiPriority w:val="99"/>
    <w:rsid w:val="00AE1A3F"/>
    <w:pPr>
      <w:widowControl w:val="0"/>
      <w:snapToGrid w:val="0"/>
      <w:spacing w:after="0" w:line="240" w:lineRule="auto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tyle1">
    <w:name w:val="Style 1"/>
    <w:uiPriority w:val="99"/>
    <w:rsid w:val="00AE1A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/>
    </w:rPr>
  </w:style>
  <w:style w:type="paragraph" w:customStyle="1" w:styleId="Justificat">
    <w:name w:val="Justificat"/>
    <w:basedOn w:val="Normal"/>
    <w:next w:val="Normal"/>
    <w:uiPriority w:val="99"/>
    <w:rsid w:val="00AE1A3F"/>
    <w:pPr>
      <w:spacing w:after="0" w:line="240" w:lineRule="auto"/>
    </w:pPr>
    <w:rPr>
      <w:rFonts w:ascii="Arial" w:eastAsia="Times New Roman" w:hAnsi="Arial"/>
      <w:sz w:val="24"/>
      <w:szCs w:val="20"/>
      <w:lang w:eastAsia="en-GB"/>
    </w:rPr>
  </w:style>
  <w:style w:type="paragraph" w:customStyle="1" w:styleId="articulo">
    <w:name w:val="articulo"/>
    <w:basedOn w:val="Normal"/>
    <w:uiPriority w:val="99"/>
    <w:rsid w:val="00AE1A3F"/>
    <w:pPr>
      <w:suppressAutoHyphens/>
      <w:spacing w:before="120" w:after="120" w:line="240" w:lineRule="auto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customStyle="1" w:styleId="Normal0">
    <w:name w:val="[Normal]"/>
    <w:uiPriority w:val="99"/>
    <w:rsid w:val="00AE1A3F"/>
    <w:rPr>
      <w:rFonts w:ascii="Arial" w:eastAsia="Times New Roman" w:hAnsi="Arial"/>
      <w:sz w:val="24"/>
    </w:rPr>
  </w:style>
  <w:style w:type="paragraph" w:customStyle="1" w:styleId="Preformatted">
    <w:name w:val="Preformatted"/>
    <w:basedOn w:val="Normal"/>
    <w:uiPriority w:val="99"/>
    <w:rsid w:val="00AE1A3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jc w:val="left"/>
    </w:pPr>
    <w:rPr>
      <w:rFonts w:ascii="Courier New" w:eastAsia="Times New Roman" w:hAnsi="Courier New"/>
      <w:sz w:val="20"/>
      <w:szCs w:val="20"/>
      <w:lang w:val="es-ES_tradnl" w:eastAsia="es-ES"/>
    </w:rPr>
  </w:style>
  <w:style w:type="character" w:customStyle="1" w:styleId="hps">
    <w:name w:val="hps"/>
    <w:basedOn w:val="Fuentedeprrafopredeter"/>
    <w:rsid w:val="00AE1A3F"/>
  </w:style>
  <w:style w:type="paragraph" w:styleId="TDC3">
    <w:name w:val="toc 3"/>
    <w:basedOn w:val="Normal"/>
    <w:next w:val="Normal"/>
    <w:autoRedefine/>
    <w:uiPriority w:val="99"/>
    <w:semiHidden/>
    <w:unhideWhenUsed/>
    <w:rsid w:val="00076BB4"/>
    <w:pPr>
      <w:widowControl w:val="0"/>
      <w:snapToGrid w:val="0"/>
      <w:spacing w:after="120" w:line="240" w:lineRule="auto"/>
      <w:ind w:left="482"/>
      <w:jc w:val="left"/>
    </w:pPr>
    <w:rPr>
      <w:rFonts w:ascii="Arial" w:eastAsia="Times New Roman" w:hAnsi="Arial"/>
      <w:b/>
      <w:sz w:val="20"/>
      <w:szCs w:val="20"/>
      <w:lang w:eastAsia="es-ES"/>
    </w:rPr>
  </w:style>
  <w:style w:type="paragraph" w:styleId="Lista">
    <w:name w:val="List"/>
    <w:basedOn w:val="Normal"/>
    <w:uiPriority w:val="99"/>
    <w:unhideWhenUsed/>
    <w:rsid w:val="00076BB4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076BB4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076BB4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076BB4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076BB4"/>
  </w:style>
  <w:style w:type="character" w:customStyle="1" w:styleId="SaludoCar">
    <w:name w:val="Saludo Car"/>
    <w:basedOn w:val="Fuentedeprrafopredeter"/>
    <w:link w:val="Saludo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Cierre">
    <w:name w:val="Closing"/>
    <w:basedOn w:val="Normal"/>
    <w:link w:val="CierreCar"/>
    <w:uiPriority w:val="99"/>
    <w:unhideWhenUsed/>
    <w:rsid w:val="00076BB4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Listaconvietas2">
    <w:name w:val="List Bullet 2"/>
    <w:basedOn w:val="Normal"/>
    <w:uiPriority w:val="99"/>
    <w:unhideWhenUsed/>
    <w:rsid w:val="00076BB4"/>
    <w:pPr>
      <w:numPr>
        <w:numId w:val="3"/>
      </w:numPr>
      <w:contextualSpacing/>
    </w:pPr>
  </w:style>
  <w:style w:type="paragraph" w:styleId="Listaconvietas3">
    <w:name w:val="List Bullet 3"/>
    <w:basedOn w:val="Normal"/>
    <w:uiPriority w:val="99"/>
    <w:unhideWhenUsed/>
    <w:rsid w:val="00076BB4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076BB4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076BB4"/>
    <w:pPr>
      <w:spacing w:after="120"/>
      <w:ind w:left="566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076BB4"/>
    <w:rPr>
      <w:b/>
      <w:bCs/>
      <w:sz w:val="20"/>
      <w:szCs w:val="20"/>
    </w:rPr>
  </w:style>
  <w:style w:type="paragraph" w:styleId="Firma">
    <w:name w:val="Signature"/>
    <w:basedOn w:val="Normal"/>
    <w:link w:val="FirmaCar"/>
    <w:uiPriority w:val="99"/>
    <w:unhideWhenUsed/>
    <w:rsid w:val="00076BB4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Firmapuesto">
    <w:name w:val="Firma puesto"/>
    <w:basedOn w:val="Firma"/>
    <w:rsid w:val="00076BB4"/>
  </w:style>
  <w:style w:type="paragraph" w:customStyle="1" w:styleId="Firmaorganizacin">
    <w:name w:val="Firma organización"/>
    <w:basedOn w:val="Firma"/>
    <w:rsid w:val="00076BB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076BB4"/>
    <w:pPr>
      <w:spacing w:after="120" w:line="276" w:lineRule="auto"/>
      <w:ind w:firstLine="210"/>
    </w:pPr>
    <w:rPr>
      <w:rFonts w:ascii="Apple Garamond Light" w:eastAsia="Calibri" w:hAnsi="Apple Garamond Light"/>
      <w:i w:val="0"/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76BB4"/>
    <w:rPr>
      <w:rFonts w:ascii="Apple Garamond Light" w:eastAsia="Times New Roman" w:hAnsi="Apple Garamond Light"/>
      <w:i/>
      <w:sz w:val="22"/>
      <w:szCs w:val="22"/>
      <w:lang w:val="ca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76BB4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ListParagraph0">
    <w:name w:val="List Paragraph_0"/>
    <w:basedOn w:val="Normal00"/>
    <w:uiPriority w:val="1"/>
    <w:qFormat/>
    <w:rsid w:val="00B20EF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vmontalt.cat" TargetMode="External"/><Relationship Id="rId1" Type="http://schemas.openxmlformats.org/officeDocument/2006/relationships/hyperlink" Target="http://www.svmontalt.cat" TargetMode="External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A03A-B1E0-4D89-9062-880EADB4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3</TotalTime>
  <Pages>1</Pages>
  <Words>1075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MONTES MONTES, Ana Teresa</cp:lastModifiedBy>
  <cp:revision>4</cp:revision>
  <cp:lastPrinted>2013-04-12T12:01:00Z</cp:lastPrinted>
  <dcterms:created xsi:type="dcterms:W3CDTF">2025-04-15T11:12:00Z</dcterms:created>
  <dcterms:modified xsi:type="dcterms:W3CDTF">2025-04-16T06:44:00Z</dcterms:modified>
</cp:coreProperties>
</file>