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63B3E" w14:textId="77777777" w:rsidR="000431DD" w:rsidRDefault="000431DD" w:rsidP="00EA4939">
      <w:pPr>
        <w:spacing w:line="360" w:lineRule="auto"/>
        <w:jc w:val="both"/>
        <w:rPr>
          <w:rFonts w:ascii="Arial" w:eastAsia="SimSun" w:hAnsi="Arial" w:cs="Arial"/>
          <w:b/>
          <w:bCs/>
          <w:color w:val="333399"/>
        </w:rPr>
      </w:pPr>
      <w:bookmarkStart w:id="0" w:name="C5"/>
      <w:bookmarkStart w:id="1" w:name="G5"/>
      <w:bookmarkStart w:id="2" w:name="H4"/>
      <w:bookmarkStart w:id="3" w:name="_Hlk102552669"/>
    </w:p>
    <w:bookmarkEnd w:id="0"/>
    <w:bookmarkEnd w:id="1"/>
    <w:bookmarkEnd w:id="2"/>
    <w:p w14:paraId="4FC7A2E9" w14:textId="1C8ED1EE" w:rsidR="003240A6" w:rsidRPr="003240A6" w:rsidRDefault="00912E76" w:rsidP="003240A6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ES"/>
        </w:rPr>
      </w:pPr>
      <w:r w:rsidRPr="00292594">
        <w:rPr>
          <w:rFonts w:ascii="Arial" w:eastAsia="SimSun" w:hAnsi="Arial" w:cs="Arial"/>
          <w:b/>
          <w:bCs/>
          <w:i/>
          <w:iCs/>
          <w:sz w:val="24"/>
          <w:szCs w:val="24"/>
          <w:u w:val="single"/>
        </w:rPr>
        <w:t xml:space="preserve">SOL·LICITUD DE PARTICIPACIÓ EN </w:t>
      </w:r>
      <w:r w:rsidRPr="00292594"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>LA CONVOCATÒRIA DE L’ANY 2026 DE PLANS D’OCUPACIÓ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 xml:space="preserve"> DE LA DIPUTACIÓ DE BARCELONA PER TREBALLAR A L’AJ</w:t>
      </w:r>
      <w:r w:rsidRPr="00292594"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 xml:space="preserve">UNTAMENT DE SANT VICENÇ DE MONTALT  </w:t>
      </w:r>
      <w:r>
        <w:rPr>
          <w:rFonts w:ascii="Arial" w:eastAsia="Times New Roman" w:hAnsi="Arial" w:cs="Arial"/>
          <w:b/>
          <w:bCs/>
          <w:i/>
          <w:iCs/>
          <w:kern w:val="36"/>
          <w:sz w:val="24"/>
          <w:szCs w:val="24"/>
          <w:u w:val="single"/>
          <w:lang w:eastAsia="es-ES"/>
        </w:rPr>
        <w:t>MITJANÇANT CONTRACTACIÓ TEMPORAL DE DOS/DUES OPERARIS/ÀRIES DE BRIGADA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EA4939" w:rsidRPr="00EA4939" w14:paraId="51C2CAA7" w14:textId="77777777" w:rsidTr="001C730F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29CA5244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b/>
                <w:color w:val="333399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EA4939" w:rsidRPr="00EA4939" w14:paraId="243F9F8D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38E53B3D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4D1E7371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Núm. Registre</w:t>
            </w:r>
          </w:p>
        </w:tc>
      </w:tr>
      <w:tr w:rsidR="00EA4939" w:rsidRPr="00EA4939" w14:paraId="2E0EA56F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37D8B479" w14:textId="78FE81CE" w:rsidR="00EA4939" w:rsidRPr="00EA4939" w:rsidRDefault="0001479C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>
              <w:rPr>
                <w:rFonts w:ascii="Arial" w:eastAsia="SimSun" w:hAnsi="Arial" w:cs="Arial"/>
                <w:sz w:val="16"/>
                <w:szCs w:val="16"/>
              </w:rPr>
              <w:t>2026/1017-1458</w:t>
            </w:r>
          </w:p>
        </w:tc>
        <w:tc>
          <w:tcPr>
            <w:tcW w:w="1911" w:type="dxa"/>
            <w:shd w:val="pct5" w:color="auto" w:fill="auto"/>
          </w:tcPr>
          <w:p w14:paraId="0F904E0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</w:tr>
      <w:tr w:rsidR="00EA4939" w:rsidRPr="00EA4939" w14:paraId="485635CB" w14:textId="77777777" w:rsidTr="001C730F">
        <w:trPr>
          <w:trHeight w:val="241"/>
        </w:trPr>
        <w:tc>
          <w:tcPr>
            <w:tcW w:w="2127" w:type="dxa"/>
            <w:shd w:val="pct5" w:color="auto" w:fill="auto"/>
          </w:tcPr>
          <w:p w14:paraId="02ED57F6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66543A87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sz w:val="16"/>
                <w:szCs w:val="16"/>
              </w:rPr>
              <w:t>Data</w:t>
            </w:r>
          </w:p>
        </w:tc>
      </w:tr>
      <w:tr w:rsidR="00EA4939" w:rsidRPr="00EA4939" w14:paraId="0145E2CD" w14:textId="77777777" w:rsidTr="001C730F">
        <w:trPr>
          <w:trHeight w:val="242"/>
        </w:trPr>
        <w:tc>
          <w:tcPr>
            <w:tcW w:w="2127" w:type="dxa"/>
            <w:shd w:val="pct5" w:color="auto" w:fill="auto"/>
          </w:tcPr>
          <w:p w14:paraId="2E5A9B0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64FAB6DB" w14:textId="77777777" w:rsidR="00EA4939" w:rsidRPr="00EA4939" w:rsidRDefault="00EA4939" w:rsidP="00EA4939">
            <w:pPr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</w:p>
        </w:tc>
      </w:tr>
    </w:tbl>
    <w:p w14:paraId="711A93E2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23A834E6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07021ADF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76CDA324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p w14:paraId="49F89CE1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EA4939" w:rsidRPr="00EA4939" w14:paraId="69569866" w14:textId="77777777" w:rsidTr="001C730F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1A746DE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DADES DE L'INTERESSAT</w:t>
            </w:r>
          </w:p>
        </w:tc>
      </w:tr>
      <w:tr w:rsidR="00EA4939" w:rsidRPr="00EA4939" w14:paraId="360C7248" w14:textId="77777777" w:rsidTr="001C730F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A21748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07FE8A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NIF</w:t>
            </w:r>
          </w:p>
        </w:tc>
      </w:tr>
      <w:tr w:rsidR="00EA4939" w:rsidRPr="00EA4939" w14:paraId="5240A903" w14:textId="77777777" w:rsidTr="001C730F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6890F6C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3215EDA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</w:tbl>
    <w:p w14:paraId="15A0AD70" w14:textId="77777777" w:rsidR="00EA4939" w:rsidRPr="00EA4939" w:rsidRDefault="00EA4939" w:rsidP="00EA4939">
      <w:pPr>
        <w:spacing w:line="360" w:lineRule="auto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EA4939" w:rsidRPr="00EA4939" w14:paraId="026E254E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502A50E4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EA4939" w:rsidRPr="00EA4939" w14:paraId="6729D9DD" w14:textId="77777777" w:rsidTr="001C730F">
        <w:trPr>
          <w:trHeight w:val="242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699D91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EA4939" w:rsidRPr="00EA4939" w14:paraId="72CBACF9" w14:textId="77777777" w:rsidTr="001C730F">
        <w:trPr>
          <w:trHeight w:val="242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B97DEF5" w14:textId="77777777" w:rsidR="00EA4939" w:rsidRPr="00EA4939" w:rsidRDefault="00537635" w:rsidP="00EA4939">
            <w:pPr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8224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Física</w:t>
            </w:r>
          </w:p>
          <w:p w14:paraId="1C513785" w14:textId="77777777" w:rsidR="00EA4939" w:rsidRPr="00EA4939" w:rsidRDefault="00537635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21859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Jurídica</w:t>
            </w:r>
          </w:p>
        </w:tc>
      </w:tr>
      <w:tr w:rsidR="00EA4939" w:rsidRPr="00EA4939" w14:paraId="2E604F1B" w14:textId="77777777" w:rsidTr="001C730F">
        <w:trPr>
          <w:trHeight w:val="242"/>
        </w:trPr>
        <w:tc>
          <w:tcPr>
            <w:tcW w:w="5387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AB7CD7D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852DFC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NIF/CIF</w:t>
            </w:r>
          </w:p>
        </w:tc>
      </w:tr>
      <w:tr w:rsidR="00EA4939" w:rsidRPr="00EA4939" w14:paraId="7155182B" w14:textId="77777777" w:rsidTr="001C730F">
        <w:trPr>
          <w:trHeight w:val="241"/>
        </w:trPr>
        <w:tc>
          <w:tcPr>
            <w:tcW w:w="5387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FC788EA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DC4522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08820CE3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88D1C42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EA4939" w:rsidRPr="00EA4939" w14:paraId="0E1D03CE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350C14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</w:p>
        </w:tc>
      </w:tr>
      <w:tr w:rsidR="00EA4939" w:rsidRPr="00EA4939" w14:paraId="1651C57D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2F3EC67F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EA4939" w:rsidRPr="00EA4939" w14:paraId="01A08179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A120D99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Mitjà de Notificació</w:t>
            </w:r>
            <w:r w:rsidRPr="00EA4939">
              <w:rPr>
                <w:rFonts w:ascii="Arial" w:eastAsia="SimSun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EA4939" w:rsidRPr="00EA4939" w14:paraId="59D48C0B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593BF19" w14:textId="77777777" w:rsidR="00EA4939" w:rsidRPr="00EA4939" w:rsidRDefault="00537635" w:rsidP="00EA4939">
            <w:pPr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72443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Notificació electrònica</w:t>
            </w:r>
          </w:p>
          <w:p w14:paraId="1016E825" w14:textId="77777777" w:rsidR="00EA4939" w:rsidRPr="00EA4939" w:rsidRDefault="00537635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1378431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 xml:space="preserve"> Notificació postal</w:t>
            </w:r>
          </w:p>
        </w:tc>
      </w:tr>
      <w:tr w:rsidR="00EA4939" w:rsidRPr="00EA4939" w14:paraId="0096174B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A0D7032" w14:textId="67489CC8" w:rsidR="00EA4939" w:rsidRPr="00EA4939" w:rsidRDefault="00A87ADB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>
              <w:rPr>
                <w:rFonts w:ascii="Arial" w:eastAsia="SimSun" w:hAnsi="Arial" w:cs="Arial"/>
                <w:b/>
                <w:sz w:val="16"/>
                <w:szCs w:val="20"/>
              </w:rPr>
              <w:lastRenderedPageBreak/>
              <w:t>Adreça</w:t>
            </w:r>
          </w:p>
        </w:tc>
      </w:tr>
      <w:tr w:rsidR="00EA4939" w:rsidRPr="00EA4939" w14:paraId="6D64F45A" w14:textId="77777777" w:rsidTr="001C730F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90845A8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1B6E0BED" w14:textId="77777777" w:rsidTr="001C730F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4FF207C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A8E19F9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887590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Província</w:t>
            </w:r>
          </w:p>
        </w:tc>
      </w:tr>
      <w:tr w:rsidR="00EA4939" w:rsidRPr="00EA4939" w14:paraId="37B90346" w14:textId="77777777" w:rsidTr="001C730F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7CC3C0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1284DA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2371F5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sz w:val="16"/>
                <w:szCs w:val="20"/>
              </w:rPr>
            </w:pPr>
          </w:p>
        </w:tc>
      </w:tr>
      <w:tr w:rsidR="00EA4939" w:rsidRPr="00EA4939" w14:paraId="350764F1" w14:textId="77777777" w:rsidTr="001C730F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FBF6BA5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D918343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526597E0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E805401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  <w:p w14:paraId="3C2365DB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16"/>
                <w:szCs w:val="20"/>
              </w:rPr>
            </w:pPr>
          </w:p>
        </w:tc>
      </w:tr>
    </w:tbl>
    <w:p w14:paraId="77B837FB" w14:textId="77777777" w:rsidR="00EA4939" w:rsidRPr="00EA4939" w:rsidRDefault="00EA4939" w:rsidP="00EA4939">
      <w:pPr>
        <w:widowControl w:val="0"/>
        <w:rPr>
          <w:rFonts w:ascii="Arial" w:eastAsia="SimSun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EA4939" w:rsidRPr="00EA4939" w14:paraId="078F70C9" w14:textId="77777777" w:rsidTr="001C730F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71488E7E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EA4939" w:rsidRPr="00EA4939" w14:paraId="0C2B759C" w14:textId="77777777" w:rsidTr="001C730F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24E68FFC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EA4939" w:rsidRPr="00EA4939" w14:paraId="78F66493" w14:textId="77777777" w:rsidTr="001C730F">
              <w:trPr>
                <w:trHeight w:val="1925"/>
              </w:trPr>
              <w:tc>
                <w:tcPr>
                  <w:tcW w:w="8387" w:type="dxa"/>
                </w:tcPr>
                <w:p w14:paraId="3C2E7C88" w14:textId="77777777" w:rsidR="00EA4939" w:rsidRPr="00EA4939" w:rsidRDefault="00EA4939" w:rsidP="00EA4939">
                  <w:pPr>
                    <w:spacing w:line="360" w:lineRule="auto"/>
                    <w:ind w:right="-15"/>
                    <w:jc w:val="both"/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</w:pPr>
                  <w:r w:rsidRPr="00EA4939"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5E6C39E8" w14:textId="6BF60AA7" w:rsidR="00EA4939" w:rsidRPr="00EA4939" w:rsidRDefault="00C62ECC" w:rsidP="00190BAB">
                  <w:pPr>
                    <w:spacing w:after="120"/>
                    <w:jc w:val="both"/>
                    <w:rPr>
                      <w:rFonts w:ascii="Arial" w:eastAsia="SimSun" w:hAnsi="Arial" w:cs="Arial"/>
                      <w:b/>
                      <w:iCs/>
                      <w:sz w:val="16"/>
                      <w:szCs w:val="16"/>
                    </w:rPr>
                  </w:pPr>
                  <w:r w:rsidRPr="00C62ECC">
                    <w:rPr>
                      <w:rFonts w:ascii="Arial" w:hAnsi="Arial" w:cs="Arial"/>
                      <w:sz w:val="16"/>
                      <w:szCs w:val="16"/>
                    </w:rPr>
                    <w:t>Que, vista la convocatòria del procés selectiu per a la contractació temporal de dos/dues operaris/àries de brigada de l’Ajuntament de Sant Vicenç de Montalt, per al període comprès entre l’1 de juny i el 30 de setembre de 2026, amb jornada parcial de 16.00 a 20.00 hores, presento la meva candidatura per participar en el procés selectiu esmentat.</w:t>
                  </w:r>
                </w:p>
              </w:tc>
            </w:tr>
            <w:tr w:rsidR="00EA4939" w:rsidRPr="00EA4939" w14:paraId="31CFAEFE" w14:textId="77777777" w:rsidTr="001C730F">
              <w:trPr>
                <w:trHeight w:val="213"/>
              </w:trPr>
              <w:tc>
                <w:tcPr>
                  <w:tcW w:w="8387" w:type="dxa"/>
                </w:tcPr>
                <w:p w14:paraId="392A1DC3" w14:textId="77777777" w:rsidR="00C62ECC" w:rsidRPr="00C62ECC" w:rsidRDefault="00C62ECC" w:rsidP="00C62ECC">
                  <w:pPr>
                    <w:spacing w:before="160" w:after="80"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06751B">
                    <w:rPr>
                      <w:rFonts w:ascii="Arial" w:eastAsia="MS Mincho" w:hAnsi="Arial" w:cs="Arial"/>
                      <w:b/>
                      <w:color w:val="000000"/>
                      <w:sz w:val="16"/>
                      <w:szCs w:val="16"/>
                      <w:lang w:val="es-ES"/>
                    </w:rPr>
                    <w:t>DECLARO RESPONSABLEMENT (</w:t>
                  </w:r>
                  <w:r w:rsidRPr="00C62ECC">
                    <w:rPr>
                      <w:rFonts w:ascii="Arial" w:eastAsia="MS Mincho" w:hAnsi="Arial" w:cs="Arial"/>
                      <w:b/>
                      <w:color w:val="000000"/>
                      <w:sz w:val="16"/>
                      <w:szCs w:val="16"/>
                    </w:rPr>
                    <w:t>marcar les caselles que escaiguin)</w:t>
                  </w:r>
                </w:p>
                <w:p w14:paraId="1FC48880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06751B">
                    <w:rPr>
                      <w:rFonts w:ascii="Segoe UI Symbol" w:eastAsia="MS Mincho" w:hAnsi="Segoe UI Symbol" w:cs="Segoe UI Symbol"/>
                      <w:sz w:val="16"/>
                      <w:szCs w:val="16"/>
                      <w:lang w:val="es-ES"/>
                    </w:rPr>
                    <w:t>☐</w:t>
                  </w:r>
                  <w:r w:rsidRPr="0006751B">
                    <w:rPr>
                      <w:rFonts w:ascii="Arial" w:eastAsia="MS Mincho" w:hAnsi="Arial" w:cs="Arial"/>
                      <w:sz w:val="16"/>
                      <w:szCs w:val="16"/>
                      <w:lang w:val="es-ES"/>
                    </w:rPr>
                    <w:t xml:space="preserve"> 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>Que reuneixo tots i cadascun dels requisits exigits a les bases reguladores de la convocatòria.</w:t>
                  </w:r>
                </w:p>
                <w:p w14:paraId="51B554FD" w14:textId="57DE4DE1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he complert </w:t>
                  </w:r>
                  <w:r w:rsidR="0006751B">
                    <w:rPr>
                      <w:rFonts w:ascii="Arial" w:eastAsia="MS Mincho" w:hAnsi="Arial" w:cs="Arial"/>
                      <w:sz w:val="16"/>
                      <w:szCs w:val="16"/>
                    </w:rPr>
                    <w:t>18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anys i no excedeixo, si escau, l’edat màxima de jubilació forçosa.</w:t>
                  </w:r>
                </w:p>
                <w:p w14:paraId="348A5A7B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disposo de la nacionalitat exigida per participar en aquesta convocatòria, d’acord amb les bases.</w:t>
                  </w:r>
                </w:p>
                <w:p w14:paraId="3ABE0217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estic en possessió, com a mínim, del certificat d’escolaritat, ESO, graduat escolar o titulació equivalent, o bé del nivell de formació suficient per al desenvolupament de les funcions del lloc.</w:t>
                  </w:r>
                </w:p>
                <w:p w14:paraId="26630B4B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em trobo en situació d’atur o de millora d’ocupació i inscrit/a al SOC.</w:t>
                  </w:r>
                </w:p>
                <w:p w14:paraId="40B4F50B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estic inscrit/a </w:t>
                  </w:r>
                  <w:proofErr w:type="spellStart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>a</w:t>
                  </w:r>
                  <w:proofErr w:type="spellEnd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la xarxa XALOC.</w:t>
                  </w:r>
                </w:p>
                <w:p w14:paraId="792974B2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disposo del permís de conduir B vigent.</w:t>
                  </w:r>
                </w:p>
                <w:p w14:paraId="466EB85D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no he estat separat/</w:t>
                  </w:r>
                  <w:proofErr w:type="spellStart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>ada</w:t>
                  </w:r>
                  <w:proofErr w:type="spellEnd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mitjançant expedient disciplinari del servei de cap administració pública, ni em trobo inhabilitat/</w:t>
                  </w:r>
                  <w:proofErr w:type="spellStart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>ada</w:t>
                  </w:r>
                  <w:proofErr w:type="spellEnd"/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per a l’exercici de funcions públiques.</w:t>
                  </w:r>
                </w:p>
                <w:p w14:paraId="20A3B09D" w14:textId="77777777" w:rsidR="00C62ECC" w:rsidRP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no pateixo cap malaltia ni limitació física o psíquica incompatible amb l’exercici de les funcions pròpies del lloc de treball.</w:t>
                  </w:r>
                </w:p>
                <w:p w14:paraId="42BB2EEF" w14:textId="142A712E" w:rsidR="00C62ECC" w:rsidRDefault="00C62ECC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Que posseeixo la capacitat funcional necessària per al desenvolupament de les tasques pròpies del lloc.</w:t>
                  </w:r>
                </w:p>
                <w:p w14:paraId="5E8CDA16" w14:textId="1E71AC80" w:rsidR="00D45E75" w:rsidRDefault="00D45E75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C62ECC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C62ECC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</w:t>
                  </w:r>
                  <w:r w:rsidR="00536EBF" w:rsidRPr="00536EBF">
                    <w:rPr>
                      <w:rFonts w:ascii="Arial" w:eastAsia="MS Mincho" w:hAnsi="Arial" w:cs="Arial"/>
                      <w:sz w:val="16"/>
                      <w:szCs w:val="16"/>
                    </w:rPr>
                    <w:t>Que, a efectes de valoració de mèrits, formo part d’una família monoparental o nombrosa i ho acredito documentalment.</w:t>
                  </w:r>
                </w:p>
                <w:p w14:paraId="0868840A" w14:textId="2C9E302D" w:rsidR="00190BAB" w:rsidRDefault="00190BAB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</w:p>
                <w:p w14:paraId="4BAAFF32" w14:textId="77777777" w:rsidR="00190BAB" w:rsidRDefault="00190BAB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</w:p>
                <w:p w14:paraId="2A111E3A" w14:textId="75C671F0" w:rsidR="00190BAB" w:rsidRPr="00190BAB" w:rsidRDefault="00190BAB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</w:t>
                  </w:r>
                  <w:r w:rsidRPr="00190BAB">
                    <w:rPr>
                      <w:rFonts w:ascii="Arial" w:hAnsi="Arial" w:cs="Arial"/>
                      <w:sz w:val="16"/>
                      <w:szCs w:val="16"/>
                    </w:rPr>
                    <w:t>Autoritzo l’Ajuntament de Sant Vicenç de Montalt a consultar o verificar les dades acreditatives de la meva identitat i, si escau, altres dades necessàries per a la tramitació del procediment, sempre que legalment sigui possible.</w:t>
                  </w:r>
                </w:p>
                <w:p w14:paraId="17BF92F0" w14:textId="2B74CCCB" w:rsidR="00190BAB" w:rsidRDefault="00190BAB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</w:p>
                <w:p w14:paraId="3AE145CA" w14:textId="6F3F1924" w:rsidR="00190BAB" w:rsidRDefault="00190BAB" w:rsidP="00C62ECC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</w:p>
                <w:p w14:paraId="079ABB39" w14:textId="77777777" w:rsid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b/>
                      <w:sz w:val="16"/>
                      <w:szCs w:val="16"/>
                    </w:rPr>
                  </w:pPr>
                </w:p>
                <w:p w14:paraId="522C5A03" w14:textId="77777777" w:rsid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b/>
                      <w:sz w:val="16"/>
                      <w:szCs w:val="16"/>
                    </w:rPr>
                  </w:pPr>
                </w:p>
                <w:p w14:paraId="54A27ED3" w14:textId="77777777" w:rsid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b/>
                      <w:sz w:val="16"/>
                      <w:szCs w:val="16"/>
                    </w:rPr>
                  </w:pPr>
                </w:p>
                <w:p w14:paraId="0CB1EDD6" w14:textId="0A861363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Arial" w:eastAsia="MS Mincho" w:hAnsi="Arial" w:cs="Arial"/>
                      <w:b/>
                      <w:sz w:val="16"/>
                      <w:szCs w:val="16"/>
                    </w:rPr>
                    <w:t>CERTIFICAT DE CATALÀ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(marcar la casella que escaigui)</w:t>
                  </w:r>
                </w:p>
                <w:p w14:paraId="20FDEC02" w14:textId="0108E4DE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Aporto certificat acreditatiu de coneixements de llengua catalana de nivell B1 o superior.</w:t>
                  </w:r>
                </w:p>
                <w:p w14:paraId="4853C438" w14:textId="0CE38218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Disposo del nivell de català exigit en aquest procés selectiu i em comprometo a aportar-ne l’acreditació abans de la realització de la prova de català.</w:t>
                  </w:r>
                </w:p>
                <w:p w14:paraId="509B7AB9" w14:textId="38278BEC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No disposo de l’acreditació del nivell de català exigit i, per tant, realitzaré la prova de coneixement de llengua catalana prevista a les bases.</w:t>
                  </w:r>
                </w:p>
                <w:p w14:paraId="2323E5B6" w14:textId="2CE09865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</w:p>
                <w:p w14:paraId="3B9D1291" w14:textId="77777777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Arial" w:eastAsia="MS Mincho" w:hAnsi="Arial" w:cs="Arial"/>
                      <w:b/>
                      <w:sz w:val="16"/>
                      <w:szCs w:val="16"/>
                    </w:rPr>
                    <w:t>ADJUNTO LA SEGÜENT DOCUMENTACIÓ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(marcar la casella que escaigui)</w:t>
                  </w:r>
                </w:p>
                <w:p w14:paraId="13DE15AD" w14:textId="607F9E38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</w:t>
                  </w:r>
                  <w:r w:rsidR="00D45E75">
                    <w:rPr>
                      <w:rFonts w:ascii="Arial" w:eastAsia="MS Mincho" w:hAnsi="Arial" w:cs="Arial"/>
                      <w:sz w:val="16"/>
                      <w:szCs w:val="16"/>
                    </w:rPr>
                    <w:t>DNI/NIE</w:t>
                  </w:r>
                </w:p>
                <w:p w14:paraId="49F24EE3" w14:textId="47B18CA6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</w:t>
                  </w:r>
                  <w:r w:rsidR="00D45E75">
                    <w:rPr>
                      <w:rFonts w:ascii="Arial" w:eastAsia="MS Mincho" w:hAnsi="Arial" w:cs="Arial"/>
                      <w:sz w:val="16"/>
                      <w:szCs w:val="16"/>
                    </w:rPr>
                    <w:t>Currículum actualitzat</w:t>
                  </w:r>
                </w:p>
                <w:p w14:paraId="6FC9276A" w14:textId="7E727F2E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Document acreditatiu de la situació laboral.</w:t>
                  </w:r>
                </w:p>
                <w:p w14:paraId="26FFA9BC" w14:textId="4117CAE1" w:rsidR="00070649" w:rsidRDefault="00190BAB" w:rsidP="00070649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jc w:val="both"/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</w:t>
                  </w:r>
                  <w:r w:rsidR="00D45E75">
                    <w:rPr>
                      <w:rFonts w:ascii="Arial" w:eastAsia="MS Mincho" w:hAnsi="Arial" w:cs="Arial"/>
                      <w:sz w:val="16"/>
                      <w:szCs w:val="16"/>
                    </w:rPr>
                    <w:t>Vida laboral actualitzada.</w:t>
                  </w:r>
                  <w:r w:rsidR="00070649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</w:t>
                  </w:r>
                </w:p>
                <w:p w14:paraId="1B4F0F13" w14:textId="51DD046D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Titulació acadèmica exigida.</w:t>
                  </w:r>
                </w:p>
                <w:p w14:paraId="43020DFD" w14:textId="433882F0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Permís de conduir B.</w:t>
                  </w:r>
                </w:p>
                <w:p w14:paraId="40DF84B1" w14:textId="49E0EC35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Certificat de català de nivell B1 o superior, si se’n disposa.</w:t>
                  </w:r>
                </w:p>
                <w:p w14:paraId="2628C000" w14:textId="1F65A5F7" w:rsidR="00D45E75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Documentació acreditativa dels mèrits al·legats</w:t>
                  </w:r>
                  <w:r w:rsidR="00D45E75">
                    <w:rPr>
                      <w:rFonts w:ascii="Arial" w:eastAsia="MS Mincho" w:hAnsi="Arial" w:cs="Arial"/>
                      <w:sz w:val="16"/>
                      <w:szCs w:val="16"/>
                    </w:rPr>
                    <w:t>.</w:t>
                  </w:r>
                </w:p>
                <w:p w14:paraId="40CF1809" w14:textId="26A51524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Document acreditatiu d’inscripció al SOC.</w:t>
                  </w:r>
                </w:p>
                <w:p w14:paraId="63D9E0D7" w14:textId="642C7A03" w:rsidR="00190BAB" w:rsidRPr="00190BAB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MS Mincho" w:hAnsi="Arial" w:cs="Arial"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Document acreditatiu d’inscripció a la xarxa XALOC.</w:t>
                  </w:r>
                </w:p>
                <w:p w14:paraId="4EEA12DF" w14:textId="2B440810" w:rsidR="00EA4939" w:rsidRPr="00C62ECC" w:rsidRDefault="00190BAB" w:rsidP="00190BAB">
                  <w:pPr>
                    <w:tabs>
                      <w:tab w:val="num" w:pos="360"/>
                    </w:tabs>
                    <w:spacing w:after="0"/>
                    <w:ind w:left="283" w:hanging="360"/>
                    <w:contextualSpacing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  <w:r w:rsidRPr="00190BAB">
                    <w:rPr>
                      <w:rFonts w:ascii="Segoe UI Symbol" w:eastAsia="MS Mincho" w:hAnsi="Segoe UI Symbol" w:cs="Segoe UI Symbol"/>
                      <w:sz w:val="16"/>
                      <w:szCs w:val="16"/>
                    </w:rPr>
                    <w:t>☐</w:t>
                  </w:r>
                  <w:r w:rsidRPr="00190BAB">
                    <w:rPr>
                      <w:rFonts w:ascii="Arial" w:eastAsia="MS Mincho" w:hAnsi="Arial" w:cs="Arial"/>
                      <w:sz w:val="16"/>
                      <w:szCs w:val="16"/>
                    </w:rPr>
                    <w:t xml:space="preserve"> Altra documentació rellevant.</w:t>
                  </w:r>
                </w:p>
                <w:p w14:paraId="3FB22F5C" w14:textId="77777777" w:rsidR="00EA4939" w:rsidRPr="00C62ECC" w:rsidRDefault="00EA4939" w:rsidP="00190BAB">
                  <w:pPr>
                    <w:spacing w:line="360" w:lineRule="auto"/>
                    <w:ind w:left="727"/>
                    <w:jc w:val="both"/>
                    <w:rPr>
                      <w:rFonts w:ascii="Arial" w:eastAsia="SimSun" w:hAnsi="Arial" w:cs="Arial"/>
                      <w:bCs/>
                      <w:sz w:val="16"/>
                      <w:szCs w:val="16"/>
                    </w:rPr>
                  </w:pPr>
                </w:p>
              </w:tc>
            </w:tr>
            <w:tr w:rsidR="00190BAB" w:rsidRPr="00EA4939" w14:paraId="62B44C47" w14:textId="77777777" w:rsidTr="001C730F">
              <w:trPr>
                <w:trHeight w:val="213"/>
              </w:trPr>
              <w:tc>
                <w:tcPr>
                  <w:tcW w:w="8387" w:type="dxa"/>
                </w:tcPr>
                <w:p w14:paraId="5EF7C7AE" w14:textId="77777777" w:rsidR="00190BAB" w:rsidRPr="0006751B" w:rsidRDefault="00190BAB" w:rsidP="00C62ECC">
                  <w:pPr>
                    <w:spacing w:before="160" w:after="80"/>
                    <w:rPr>
                      <w:rFonts w:ascii="Arial" w:eastAsia="MS Mincho" w:hAnsi="Arial" w:cs="Arial"/>
                      <w:b/>
                      <w:color w:val="000000"/>
                      <w:sz w:val="16"/>
                      <w:szCs w:val="16"/>
                      <w:lang w:val="es-ES"/>
                    </w:rPr>
                  </w:pPr>
                </w:p>
              </w:tc>
            </w:tr>
          </w:tbl>
          <w:p w14:paraId="4B758B85" w14:textId="05A68281" w:rsidR="00190BAB" w:rsidRPr="00190BAB" w:rsidRDefault="00190BAB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iCs/>
                <w:sz w:val="16"/>
                <w:szCs w:val="16"/>
              </w:rPr>
            </w:pPr>
            <w:r w:rsidRPr="00190BAB">
              <w:rPr>
                <w:rFonts w:ascii="Arial" w:eastAsia="SimSun" w:hAnsi="Arial" w:cs="Arial"/>
                <w:b/>
                <w:iCs/>
                <w:sz w:val="16"/>
                <w:szCs w:val="16"/>
              </w:rPr>
              <w:t>SOL·LICITO</w:t>
            </w:r>
          </w:p>
          <w:p w14:paraId="46CB788D" w14:textId="77777777" w:rsidR="00190BAB" w:rsidRPr="00190BAB" w:rsidRDefault="00190BAB" w:rsidP="00190BAB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190BAB">
              <w:rPr>
                <w:rFonts w:ascii="Arial" w:hAnsi="Arial" w:cs="Arial"/>
                <w:sz w:val="16"/>
                <w:szCs w:val="16"/>
              </w:rPr>
              <w:t>Que s’admeti aquesta sol·licitud i la documentació que l’acompanya per participar en el procés selectiu per a la contractació temporal de dos/dues operaris/àries de brigada de l’Ajuntament de Sant Vicenç de Montalt, d’acord amb les bases reguladores de la convocatòria.</w:t>
            </w:r>
          </w:p>
          <w:p w14:paraId="32EEBF3E" w14:textId="77777777" w:rsidR="00EA4939" w:rsidRPr="00EA4939" w:rsidRDefault="00EA4939" w:rsidP="00EA4939">
            <w:pPr>
              <w:spacing w:after="0" w:line="360" w:lineRule="auto"/>
              <w:ind w:left="720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</w:tc>
      </w:tr>
      <w:tr w:rsidR="00EA4939" w:rsidRPr="00EA4939" w14:paraId="3F2475CE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7A4B8B1B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sz w:val="20"/>
              </w:rPr>
              <w:lastRenderedPageBreak/>
              <w:br w:type="page"/>
            </w: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EA4939" w:rsidRPr="00EA4939" w14:paraId="428CDA2C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74C8485C" w14:textId="77777777" w:rsidR="00EA4939" w:rsidRPr="00EA4939" w:rsidRDefault="00537635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37831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sym w:font="Wingdings" w:char="F020"/>
            </w:r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="00EA4939" w:rsidRPr="00EA4939">
              <w:rPr>
                <w:rFonts w:ascii="Arial" w:eastAsia="SimSun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EA4939" w:rsidRPr="00EA4939" w14:paraId="3AD1B80B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09AA16D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72FAB77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A4939" w:rsidRPr="00EA4939" w14:paraId="4C763657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1A8E403C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5E43072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EA4939" w:rsidRPr="00EA4939" w14:paraId="6F441A97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6E0F72E8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61B81D2C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EA4939" w:rsidRPr="00EA4939" w14:paraId="34C98F70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22BD0B7E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496EA555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A4939" w:rsidRPr="00EA4939" w14:paraId="2080E715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33908232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49DF8F15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A4939" w:rsidRPr="00EA4939" w14:paraId="39B81920" w14:textId="77777777" w:rsidTr="001C730F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C2DCAED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53CEA5B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EA4939">
              <w:rPr>
                <w:rFonts w:ascii="Arial" w:eastAsia="SimSun" w:hAnsi="Arial" w:cs="Arial"/>
                <w:sz w:val="16"/>
                <w:szCs w:val="20"/>
              </w:rPr>
              <w:t>url</w:t>
            </w:r>
            <w:proofErr w:type="spellEnd"/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66A8AA94" w14:textId="77777777" w:rsidR="00EA4939" w:rsidRPr="00EA4939" w:rsidRDefault="00EA4939" w:rsidP="00EA4939">
      <w:pPr>
        <w:spacing w:line="360" w:lineRule="auto"/>
        <w:ind w:right="74"/>
        <w:jc w:val="both"/>
        <w:rPr>
          <w:rFonts w:ascii="Arial" w:eastAsia="SimSun" w:hAnsi="Arial" w:cs="Arial"/>
          <w:sz w:val="20"/>
        </w:rPr>
      </w:pPr>
    </w:p>
    <w:p w14:paraId="6FA4D451" w14:textId="77777777" w:rsidR="00EA4939" w:rsidRPr="00EA4939" w:rsidRDefault="00EA4939" w:rsidP="00EA4939">
      <w:pPr>
        <w:spacing w:line="360" w:lineRule="auto"/>
        <w:ind w:right="74"/>
        <w:jc w:val="both"/>
        <w:rPr>
          <w:rFonts w:ascii="Arial" w:eastAsia="SimSun" w:hAnsi="Arial" w:cs="Arial"/>
          <w:sz w:val="20"/>
        </w:rPr>
      </w:pPr>
      <w:r w:rsidRPr="00EA4939">
        <w:rPr>
          <w:rFonts w:ascii="Arial" w:eastAsia="SimSun" w:hAnsi="Arial" w:cs="Arial"/>
          <w:sz w:val="20"/>
        </w:rPr>
        <w:lastRenderedPageBreak/>
        <w:t>Addicionalment: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EA4939" w:rsidRPr="00EA4939" w14:paraId="32086D04" w14:textId="77777777" w:rsidTr="001C730F">
        <w:trPr>
          <w:trHeight w:val="241"/>
        </w:trPr>
        <w:tc>
          <w:tcPr>
            <w:tcW w:w="8505" w:type="dxa"/>
            <w:gridSpan w:val="2"/>
          </w:tcPr>
          <w:p w14:paraId="21721E7D" w14:textId="77777777" w:rsidR="00EA4939" w:rsidRPr="00EA4939" w:rsidRDefault="00537635" w:rsidP="00EA4939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sdt>
              <w:sdtPr>
                <w:rPr>
                  <w:rFonts w:ascii="Arial" w:eastAsia="SimSun" w:hAnsi="Arial" w:cs="Arial"/>
                  <w:sz w:val="16"/>
                  <w:szCs w:val="20"/>
                </w:rPr>
                <w:id w:val="-191022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4939" w:rsidRPr="00EA4939">
                  <w:rPr>
                    <w:rFonts w:ascii="Segoe UI Symbol" w:eastAsia="SimSun" w:hAnsi="Segoe UI Symbol" w:cs="Segoe UI Symbol"/>
                    <w:sz w:val="16"/>
                    <w:szCs w:val="20"/>
                  </w:rPr>
                  <w:t>☐</w:t>
                </w:r>
              </w:sdtContent>
            </w:sdt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sym w:font="Wingdings" w:char="F020"/>
            </w:r>
            <w:r w:rsidR="00EA4939" w:rsidRPr="00EA4939">
              <w:rPr>
                <w:rFonts w:ascii="Arial" w:eastAsia="SimSun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EA4939" w:rsidRPr="00EA4939" w14:paraId="13BE1D54" w14:textId="77777777" w:rsidTr="001C730F">
        <w:trPr>
          <w:trHeight w:val="241"/>
        </w:trPr>
        <w:tc>
          <w:tcPr>
            <w:tcW w:w="3261" w:type="dxa"/>
          </w:tcPr>
          <w:p w14:paraId="084AF07F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3DF8FAE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EA4939" w:rsidRPr="00EA4939" w14:paraId="21A47427" w14:textId="77777777" w:rsidTr="001C730F">
        <w:trPr>
          <w:trHeight w:val="241"/>
        </w:trPr>
        <w:tc>
          <w:tcPr>
            <w:tcW w:w="3261" w:type="dxa"/>
          </w:tcPr>
          <w:p w14:paraId="7F77D5D6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33536708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EA4939" w:rsidRPr="00EA4939" w14:paraId="040EC09A" w14:textId="77777777" w:rsidTr="001C730F">
        <w:trPr>
          <w:trHeight w:val="241"/>
        </w:trPr>
        <w:tc>
          <w:tcPr>
            <w:tcW w:w="3261" w:type="dxa"/>
          </w:tcPr>
          <w:p w14:paraId="3D08B244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11ABBA17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Consentiment</w:t>
            </w:r>
          </w:p>
        </w:tc>
      </w:tr>
      <w:tr w:rsidR="00EA4939" w:rsidRPr="00EA4939" w14:paraId="6C84E27B" w14:textId="77777777" w:rsidTr="001C730F">
        <w:trPr>
          <w:trHeight w:val="241"/>
        </w:trPr>
        <w:tc>
          <w:tcPr>
            <w:tcW w:w="3261" w:type="dxa"/>
          </w:tcPr>
          <w:p w14:paraId="44FF88EB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1A348953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EA4939" w:rsidRPr="00EA4939" w14:paraId="04C4DE1F" w14:textId="77777777" w:rsidTr="001C730F">
        <w:trPr>
          <w:trHeight w:val="241"/>
        </w:trPr>
        <w:tc>
          <w:tcPr>
            <w:tcW w:w="3261" w:type="dxa"/>
          </w:tcPr>
          <w:p w14:paraId="40F184C4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0C7F2541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EA4939" w:rsidRPr="00EA4939" w14:paraId="7CD0034D" w14:textId="77777777" w:rsidTr="001C730F">
        <w:trPr>
          <w:trHeight w:val="241"/>
        </w:trPr>
        <w:tc>
          <w:tcPr>
            <w:tcW w:w="3261" w:type="dxa"/>
          </w:tcPr>
          <w:p w14:paraId="0F8A04E3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b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3CEA1FBA" w14:textId="77777777" w:rsidR="00EA4939" w:rsidRPr="00EA4939" w:rsidRDefault="00EA4939" w:rsidP="00EA4939">
            <w:pPr>
              <w:jc w:val="both"/>
              <w:rPr>
                <w:rFonts w:ascii="Arial" w:eastAsia="SimSun" w:hAnsi="Arial" w:cs="Arial"/>
                <w:sz w:val="16"/>
                <w:szCs w:val="20"/>
              </w:rPr>
            </w:pPr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EA4939">
              <w:rPr>
                <w:rFonts w:ascii="Arial" w:eastAsia="SimSun" w:hAnsi="Arial" w:cs="Arial"/>
                <w:sz w:val="16"/>
                <w:szCs w:val="20"/>
              </w:rPr>
              <w:t>url</w:t>
            </w:r>
            <w:proofErr w:type="spellEnd"/>
            <w:r w:rsidRPr="00EA4939">
              <w:rPr>
                <w:rFonts w:ascii="Arial" w:eastAsia="SimSun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531B8DEB" w14:textId="77777777" w:rsidR="00EA4939" w:rsidRPr="00EA4939" w:rsidRDefault="00EA4939" w:rsidP="00EA4939">
      <w:pPr>
        <w:widowControl w:val="0"/>
        <w:jc w:val="both"/>
        <w:rPr>
          <w:rFonts w:ascii="Arial" w:eastAsia="SimSun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EA4939" w:rsidRPr="00EA4939" w14:paraId="696CC40B" w14:textId="77777777" w:rsidTr="001C730F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3204E67" w14:textId="77777777" w:rsidR="00EA4939" w:rsidRPr="00EA4939" w:rsidRDefault="00EA4939" w:rsidP="00EA4939">
            <w:pPr>
              <w:spacing w:line="360" w:lineRule="auto"/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EA4939">
              <w:rPr>
                <w:rFonts w:ascii="Arial" w:eastAsia="SimSun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EA4939" w:rsidRPr="00EA4939" w14:paraId="6582FBFC" w14:textId="77777777" w:rsidTr="001C730F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0CA9D927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6AFC6A02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707BBB72" w14:textId="77777777" w:rsidR="00EA4939" w:rsidRPr="00EA4939" w:rsidRDefault="00EA4939" w:rsidP="00EA4939">
            <w:pPr>
              <w:spacing w:line="360" w:lineRule="auto"/>
              <w:jc w:val="both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55D2F3D5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18E1101E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0D340B4B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El sol·licitant,</w:t>
            </w:r>
          </w:p>
          <w:p w14:paraId="20A1FF29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>Signat: _________________</w:t>
            </w:r>
          </w:p>
          <w:p w14:paraId="01C6833E" w14:textId="77777777" w:rsidR="00EA4939" w:rsidRPr="00EA4939" w:rsidRDefault="00EA4939" w:rsidP="00EA4939">
            <w:pPr>
              <w:spacing w:line="360" w:lineRule="auto"/>
              <w:jc w:val="center"/>
              <w:rPr>
                <w:rFonts w:ascii="Arial" w:eastAsia="SimSun" w:hAnsi="Arial" w:cs="Arial"/>
                <w:iCs/>
                <w:sz w:val="16"/>
                <w:szCs w:val="16"/>
              </w:rPr>
            </w:pPr>
          </w:p>
          <w:p w14:paraId="37A58F9B" w14:textId="77777777" w:rsidR="00EA4939" w:rsidRPr="00EA4939" w:rsidRDefault="00EA4939" w:rsidP="00EA4939">
            <w:pPr>
              <w:spacing w:line="360" w:lineRule="auto"/>
              <w:ind w:right="74"/>
              <w:jc w:val="center"/>
              <w:rPr>
                <w:rFonts w:ascii="Arial" w:eastAsia="SimSun" w:hAnsi="Arial" w:cs="Arial"/>
                <w:sz w:val="16"/>
                <w:szCs w:val="16"/>
              </w:rPr>
            </w:pPr>
            <w:r w:rsidRPr="00EA4939">
              <w:rPr>
                <w:rFonts w:ascii="Arial" w:eastAsia="SimSun" w:hAnsi="Arial" w:cs="Arial"/>
                <w:iCs/>
                <w:sz w:val="16"/>
                <w:szCs w:val="16"/>
              </w:rPr>
              <w:t xml:space="preserve">IL·LM. </w:t>
            </w:r>
            <w:r w:rsidRPr="00EA4939">
              <w:rPr>
                <w:rFonts w:ascii="Arial" w:eastAsia="SimSun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</w:tbl>
    <w:p w14:paraId="6D09D8BF" w14:textId="77777777" w:rsidR="00EA4939" w:rsidRPr="00EA4939" w:rsidRDefault="00EA4939" w:rsidP="00EA4939">
      <w:pPr>
        <w:rPr>
          <w:rFonts w:ascii="Arial" w:eastAsia="SimSun" w:hAnsi="Arial" w:cs="Arial"/>
        </w:rPr>
      </w:pPr>
    </w:p>
    <w:bookmarkEnd w:id="3"/>
    <w:p w14:paraId="2DCD0E4D" w14:textId="77777777" w:rsidR="00EA4939" w:rsidRPr="00EA4939" w:rsidRDefault="00EA4939" w:rsidP="00EA4939">
      <w:pPr>
        <w:widowControl w:val="0"/>
        <w:tabs>
          <w:tab w:val="left" w:pos="421"/>
          <w:tab w:val="left" w:pos="993"/>
        </w:tabs>
        <w:spacing w:before="53" w:after="0" w:line="240" w:lineRule="auto"/>
        <w:jc w:val="both"/>
        <w:rPr>
          <w:rFonts w:ascii="Arial" w:eastAsia="SimSun" w:hAnsi="Arial" w:cs="Arial"/>
        </w:rPr>
      </w:pPr>
    </w:p>
    <w:p w14:paraId="2EAA5DA4" w14:textId="77777777" w:rsidR="00EA4939" w:rsidRPr="00EA4939" w:rsidRDefault="00EA4939" w:rsidP="00EA4939">
      <w:pPr>
        <w:spacing w:after="0" w:line="240" w:lineRule="auto"/>
        <w:rPr>
          <w:rFonts w:ascii="Arial" w:eastAsia="SimSun" w:hAnsi="Arial" w:cs="Arial"/>
        </w:rPr>
      </w:pPr>
    </w:p>
    <w:p w14:paraId="27A3C810" w14:textId="77777777" w:rsidR="00097F92" w:rsidRPr="004D370E" w:rsidRDefault="00097F92" w:rsidP="00EA4939">
      <w:pPr>
        <w:spacing w:before="13"/>
        <w:ind w:left="106" w:right="181"/>
        <w:jc w:val="both"/>
      </w:pPr>
    </w:p>
    <w:sectPr w:rsidR="00097F92" w:rsidRPr="004D370E" w:rsidSect="00C7200E">
      <w:headerReference w:type="even" r:id="rId8"/>
      <w:headerReference w:type="default" r:id="rId9"/>
      <w:headerReference w:type="first" r:id="rId10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0F5A3" w14:textId="77777777" w:rsidR="00537635" w:rsidRDefault="00537635">
      <w:pPr>
        <w:spacing w:after="0" w:line="240" w:lineRule="auto"/>
      </w:pPr>
      <w:r>
        <w:separator/>
      </w:r>
    </w:p>
  </w:endnote>
  <w:endnote w:type="continuationSeparator" w:id="0">
    <w:p w14:paraId="26E1BCA9" w14:textId="77777777" w:rsidR="00537635" w:rsidRDefault="00537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77D66" w14:textId="77777777" w:rsidR="00537635" w:rsidRDefault="00537635">
      <w:pPr>
        <w:spacing w:after="0" w:line="240" w:lineRule="auto"/>
      </w:pPr>
      <w:r>
        <w:separator/>
      </w:r>
    </w:p>
  </w:footnote>
  <w:footnote w:type="continuationSeparator" w:id="0">
    <w:p w14:paraId="3C66E51D" w14:textId="77777777" w:rsidR="00537635" w:rsidRDefault="00537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B76A" w14:textId="77777777" w:rsidR="00097F92" w:rsidRDefault="00537635">
    <w:r>
      <w:rPr>
        <w:noProof/>
        <w:lang w:val="es-ES" w:eastAsia="es-ES"/>
      </w:rPr>
      <w:pict w14:anchorId="4D518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F90E5" w14:textId="77777777" w:rsidR="00097F92" w:rsidRPr="00C7200E" w:rsidRDefault="004D370E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4BED4869" wp14:editId="68FFBA03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2" name="Imagen 2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358FE513" wp14:editId="6C53D787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6" name="Imagen 6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99750" w14:textId="0F35F0C5" w:rsidR="00097F92" w:rsidRDefault="009B19D4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8036C6" wp14:editId="703DD58A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54934640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FCB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236F3" wp14:editId="1AF08392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259000019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F3AFF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6DF71EBA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3C62BA76" w14:textId="77777777" w:rsidR="00097F92" w:rsidRPr="008C763A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32980222" w14:textId="77777777" w:rsidR="00097F92" w:rsidRDefault="004D370E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0C968DD9" w14:textId="77777777" w:rsidR="00097F92" w:rsidRPr="008C763A" w:rsidRDefault="00097F92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236F3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" stroked="f">
              <v:textbox>
                <w:txbxContent>
                  <w:p w14:paraId="4B2F3AFF" w14:textId="77777777" w:rsidR="00097F92" w:rsidRPr="008C763A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6DF71EBA" w14:textId="77777777" w:rsidR="00097F92" w:rsidRPr="008C763A" w:rsidRDefault="004D370E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3C62BA76" w14:textId="77777777" w:rsidR="00097F92" w:rsidRPr="008C763A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32980222" w14:textId="77777777" w:rsidR="00097F92" w:rsidRDefault="004D370E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0C968DD9" w14:textId="77777777" w:rsidR="00097F92" w:rsidRPr="008C763A" w:rsidRDefault="00097F92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37635">
      <w:rPr>
        <w:noProof/>
        <w:lang w:val="es-ES" w:eastAsia="es-ES"/>
      </w:rPr>
      <w:pict w14:anchorId="01C2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margin-left:-17.05pt;margin-top:-142.1pt;width:538pt;height:814.15pt;z-index:-251655168;mso-position-horizontal-relative:margin;mso-position-vertical-relative:margin" o:allowincell="f">
          <v:imagedata r:id="rId1" o:title="fullduestintes3"/>
          <w10:wrap anchorx="margin" anchory="margin"/>
        </v:shape>
      </w:pict>
    </w:r>
    <w:r w:rsidR="004D370E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E0FF790" wp14:editId="35990A5C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1" name="Imagen 1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+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A13B95"/>
    <w:multiLevelType w:val="hybridMultilevel"/>
    <w:tmpl w:val="2C422F90"/>
    <w:lvl w:ilvl="0" w:tplc="0CAA4D50">
      <w:start w:val="1"/>
      <w:numFmt w:val="bullet"/>
      <w:lvlText w:val=""/>
      <w:lvlJc w:val="left"/>
      <w:pPr>
        <w:ind w:left="727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95832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70E"/>
    <w:rsid w:val="0001479C"/>
    <w:rsid w:val="000431DD"/>
    <w:rsid w:val="0006751B"/>
    <w:rsid w:val="00070649"/>
    <w:rsid w:val="00097F92"/>
    <w:rsid w:val="000B106B"/>
    <w:rsid w:val="000F777D"/>
    <w:rsid w:val="0017539E"/>
    <w:rsid w:val="001828FF"/>
    <w:rsid w:val="00190BAB"/>
    <w:rsid w:val="002841EC"/>
    <w:rsid w:val="002F7B70"/>
    <w:rsid w:val="003240A6"/>
    <w:rsid w:val="00340AEC"/>
    <w:rsid w:val="004D370E"/>
    <w:rsid w:val="005045FF"/>
    <w:rsid w:val="00533078"/>
    <w:rsid w:val="00536EBF"/>
    <w:rsid w:val="00537635"/>
    <w:rsid w:val="005C3450"/>
    <w:rsid w:val="00625E11"/>
    <w:rsid w:val="0063672B"/>
    <w:rsid w:val="00700A4B"/>
    <w:rsid w:val="007409DE"/>
    <w:rsid w:val="00782F99"/>
    <w:rsid w:val="00785EBB"/>
    <w:rsid w:val="008175C7"/>
    <w:rsid w:val="00836257"/>
    <w:rsid w:val="00912E76"/>
    <w:rsid w:val="009B19D4"/>
    <w:rsid w:val="009B3DFA"/>
    <w:rsid w:val="00A1758B"/>
    <w:rsid w:val="00A87ADB"/>
    <w:rsid w:val="00AD4F4F"/>
    <w:rsid w:val="00C62ECC"/>
    <w:rsid w:val="00D45E75"/>
    <w:rsid w:val="00D72299"/>
    <w:rsid w:val="00DB79B3"/>
    <w:rsid w:val="00DF500A"/>
    <w:rsid w:val="00EA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40C9E155"/>
  <w15:docId w15:val="{4388FC10-0020-4A1C-B80B-C98A4AD57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qFormat/>
    <w:rsid w:val="00D27F58"/>
    <w:pPr>
      <w:keepNext/>
      <w:spacing w:after="0" w:line="360" w:lineRule="auto"/>
      <w:jc w:val="center"/>
      <w:outlineLvl w:val="0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27F58"/>
    <w:pPr>
      <w:keepNext/>
      <w:spacing w:after="0" w:line="360" w:lineRule="auto"/>
      <w:jc w:val="both"/>
      <w:outlineLvl w:val="1"/>
    </w:pPr>
    <w:rPr>
      <w:rFonts w:ascii="Verdana" w:eastAsia="Times New Roman" w:hAnsi="Verdana" w:cs="Microsoft Sans Serif"/>
      <w:b/>
      <w:bCs/>
      <w:color w:val="333399"/>
      <w:sz w:val="20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27F58"/>
    <w:pPr>
      <w:keepNext/>
      <w:spacing w:after="0" w:line="360" w:lineRule="auto"/>
      <w:ind w:firstLine="696"/>
      <w:jc w:val="center"/>
      <w:outlineLvl w:val="2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27F58"/>
    <w:pPr>
      <w:keepNext/>
      <w:spacing w:after="0" w:line="360" w:lineRule="auto"/>
      <w:ind w:firstLine="696"/>
      <w:jc w:val="center"/>
      <w:outlineLvl w:val="3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27F58"/>
    <w:pPr>
      <w:keepNext/>
      <w:spacing w:after="0" w:line="360" w:lineRule="auto"/>
      <w:jc w:val="center"/>
      <w:outlineLvl w:val="4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27F58"/>
    <w:pPr>
      <w:keepNext/>
      <w:widowControl w:val="0"/>
      <w:spacing w:after="0" w:line="360" w:lineRule="auto"/>
      <w:jc w:val="center"/>
      <w:outlineLvl w:val="5"/>
    </w:pPr>
    <w:rPr>
      <w:rFonts w:ascii="Verdana" w:eastAsia="Times New Roman" w:hAnsi="Verdana"/>
      <w:b/>
      <w:bCs/>
      <w:sz w:val="20"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27F58"/>
    <w:pPr>
      <w:keepNext/>
      <w:widowControl w:val="0"/>
      <w:spacing w:after="0" w:line="360" w:lineRule="auto"/>
      <w:jc w:val="center"/>
      <w:outlineLvl w:val="6"/>
    </w:pPr>
    <w:rPr>
      <w:rFonts w:ascii="Verdana" w:eastAsia="Times New Roman" w:hAnsi="Verdana"/>
      <w:b/>
      <w:bCs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ulo2Car">
    <w:name w:val="Título 2 Car"/>
    <w:basedOn w:val="Fuentedeprrafopredeter"/>
    <w:link w:val="Ttulo2"/>
    <w:rsid w:val="00D27F58"/>
    <w:rPr>
      <w:rFonts w:ascii="Verdana" w:eastAsia="Times New Roman" w:hAnsi="Verdana" w:cs="Microsoft Sans Serif"/>
      <w:b/>
      <w:bCs/>
      <w:color w:val="333399"/>
      <w:szCs w:val="24"/>
    </w:rPr>
  </w:style>
  <w:style w:type="character" w:customStyle="1" w:styleId="Ttulo3Car">
    <w:name w:val="Título 3 Car"/>
    <w:basedOn w:val="Fuentedeprrafopredeter"/>
    <w:link w:val="Ttulo3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ulo4Car">
    <w:name w:val="Título 4 Car"/>
    <w:basedOn w:val="Fuentedeprrafopredeter"/>
    <w:link w:val="Ttulo4"/>
    <w:rsid w:val="00D27F58"/>
    <w:rPr>
      <w:rFonts w:ascii="Verdana" w:eastAsia="Times New Roman" w:hAnsi="Verdana"/>
      <w:b/>
      <w:bCs/>
      <w:szCs w:val="24"/>
    </w:rPr>
  </w:style>
  <w:style w:type="character" w:customStyle="1" w:styleId="Ttulo5Car">
    <w:name w:val="Título 5 Car"/>
    <w:basedOn w:val="Fuentedeprrafopredeter"/>
    <w:link w:val="Ttulo5"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Ttulo6Car">
    <w:name w:val="Título 6 Car"/>
    <w:basedOn w:val="Fuentedeprrafopredeter"/>
    <w:link w:val="Ttulo6"/>
    <w:rsid w:val="00D27F58"/>
    <w:rPr>
      <w:rFonts w:ascii="Verdana" w:eastAsia="Times New Roman" w:hAnsi="Verdana"/>
      <w:b/>
      <w:bCs/>
      <w:szCs w:val="24"/>
    </w:rPr>
  </w:style>
  <w:style w:type="character" w:customStyle="1" w:styleId="Ttulo7Car">
    <w:name w:val="Título 7 Car"/>
    <w:basedOn w:val="Fuentedeprrafopredeter"/>
    <w:link w:val="Ttulo7"/>
    <w:rsid w:val="00D27F58"/>
    <w:rPr>
      <w:rFonts w:ascii="Verdana" w:eastAsia="Times New Roman" w:hAnsi="Verdana"/>
      <w:b/>
      <w:bCs/>
      <w:sz w:val="22"/>
      <w:szCs w:val="24"/>
    </w:rPr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D3804"/>
    <w:rPr>
      <w:lang w:val="ca-ES"/>
    </w:rPr>
  </w:style>
  <w:style w:type="paragraph" w:styleId="Piedepgina">
    <w:name w:val="footer"/>
    <w:basedOn w:val="Normal"/>
    <w:link w:val="PiedepginaCar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NormalWeb">
    <w:name w:val="Normal (Web)"/>
    <w:basedOn w:val="Normal"/>
    <w:uiPriority w:val="99"/>
    <w:unhideWhenUsed/>
    <w:rsid w:val="00270A8F"/>
    <w:rPr>
      <w:rFonts w:ascii="Times New Roman" w:hAnsi="Times New Roman"/>
      <w:sz w:val="24"/>
      <w:szCs w:val="24"/>
    </w:rPr>
  </w:style>
  <w:style w:type="paragraph" w:styleId="Textoindependiente">
    <w:name w:val="Body Text"/>
    <w:basedOn w:val="Normal"/>
    <w:link w:val="TextoindependienteCar"/>
    <w:semiHidden/>
    <w:rsid w:val="00270A8F"/>
    <w:pPr>
      <w:spacing w:after="0" w:line="360" w:lineRule="auto"/>
      <w:jc w:val="center"/>
    </w:pPr>
    <w:rPr>
      <w:rFonts w:ascii="Verdana" w:eastAsia="Times New Roman" w:hAnsi="Verdana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70A8F"/>
    <w:rPr>
      <w:rFonts w:ascii="Verdana" w:eastAsia="Times New Roman" w:hAnsi="Verdana"/>
      <w:szCs w:val="24"/>
    </w:rPr>
  </w:style>
  <w:style w:type="paragraph" w:styleId="Sangra2detindependiente">
    <w:name w:val="Body Text Indent 2"/>
    <w:basedOn w:val="Normal"/>
    <w:link w:val="Sangra2detindependienteCar"/>
    <w:semiHidden/>
    <w:rsid w:val="00270A8F"/>
    <w:pPr>
      <w:spacing w:after="0" w:line="360" w:lineRule="auto"/>
      <w:ind w:firstLine="696"/>
      <w:jc w:val="both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270A8F"/>
    <w:rPr>
      <w:rFonts w:ascii="Verdana" w:eastAsia="Times New Roman" w:hAnsi="Verdana"/>
      <w:b/>
      <w:bCs/>
      <w:color w:val="333399"/>
      <w:sz w:val="22"/>
      <w:szCs w:val="24"/>
    </w:rPr>
  </w:style>
  <w:style w:type="character" w:customStyle="1" w:styleId="unknown">
    <w:name w:val="unknown"/>
    <w:basedOn w:val="Fuentedeprrafopredeter"/>
    <w:rsid w:val="00A70DA3"/>
  </w:style>
  <w:style w:type="character" w:customStyle="1" w:styleId="alternative">
    <w:name w:val="alternative"/>
    <w:basedOn w:val="Fuentedeprrafopredeter"/>
    <w:rsid w:val="00A70DA3"/>
  </w:style>
  <w:style w:type="paragraph" w:styleId="Ttulo">
    <w:name w:val="Title"/>
    <w:basedOn w:val="Normal"/>
    <w:next w:val="Normal"/>
    <w:link w:val="TtuloCar"/>
    <w:qFormat/>
    <w:rsid w:val="00356F18"/>
    <w:pPr>
      <w:keepNext/>
      <w:spacing w:before="240" w:after="60" w:line="360" w:lineRule="auto"/>
      <w:jc w:val="center"/>
      <w:outlineLvl w:val="0"/>
    </w:pPr>
    <w:rPr>
      <w:rFonts w:ascii="Verdana" w:eastAsia="Times New Roman" w:hAnsi="Verdana"/>
      <w:b/>
      <w:bCs/>
      <w:color w:val="BF8C19"/>
      <w:kern w:val="32"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56F18"/>
    <w:rPr>
      <w:rFonts w:ascii="Verdana" w:eastAsia="Times New Roman" w:hAnsi="Verdana"/>
      <w:b/>
      <w:bCs/>
      <w:color w:val="BF8C19"/>
      <w:kern w:val="32"/>
      <w:sz w:val="28"/>
      <w:szCs w:val="28"/>
    </w:rPr>
  </w:style>
  <w:style w:type="paragraph" w:styleId="Prrafodelista">
    <w:name w:val="List Paragraph"/>
    <w:basedOn w:val="Normal"/>
    <w:uiPriority w:val="34"/>
    <w:qFormat/>
    <w:rsid w:val="00B20EF0"/>
    <w:pPr>
      <w:ind w:left="708"/>
    </w:pPr>
  </w:style>
  <w:style w:type="paragraph" w:styleId="Sangradetextonormal">
    <w:name w:val="Body Text Indent"/>
    <w:basedOn w:val="Normal"/>
    <w:link w:val="SangradetextonormalCar"/>
    <w:semiHidden/>
    <w:unhideWhenUsed/>
    <w:rsid w:val="00D27F5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D27F58"/>
    <w:rPr>
      <w:rFonts w:ascii="Apple Garamond Light" w:hAnsi="Apple Garamond Light"/>
      <w:sz w:val="22"/>
      <w:szCs w:val="22"/>
      <w:lang w:val="ca-ES" w:eastAsia="en-US"/>
    </w:rPr>
  </w:style>
  <w:style w:type="paragraph" w:styleId="Textoindependiente3">
    <w:name w:val="Body Text 3"/>
    <w:basedOn w:val="Normal"/>
    <w:link w:val="Textoindependiente3Car"/>
    <w:unhideWhenUsed/>
    <w:rsid w:val="00D27F5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D27F58"/>
    <w:rPr>
      <w:rFonts w:ascii="Apple Garamond Light" w:hAnsi="Apple Garamond Light"/>
      <w:sz w:val="16"/>
      <w:szCs w:val="16"/>
      <w:lang w:val="ca-ES" w:eastAsia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Sangra3detindependiente">
    <w:name w:val="Body Text Indent 3"/>
    <w:basedOn w:val="Normal"/>
    <w:link w:val="Sangra3detindependienteCar"/>
    <w:semiHidden/>
    <w:rsid w:val="00D27F58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27F58"/>
    <w:rPr>
      <w:rFonts w:ascii="Verdana" w:eastAsia="Times New Roman" w:hAnsi="Verdana"/>
      <w:b/>
      <w:bCs/>
      <w:color w:val="333399"/>
      <w:sz w:val="22"/>
      <w:szCs w:val="24"/>
    </w:rPr>
  </w:style>
  <w:style w:type="paragraph" w:styleId="Textoindependiente2">
    <w:name w:val="Body Text 2"/>
    <w:basedOn w:val="Normal"/>
    <w:link w:val="Textoindependiente2Car"/>
    <w:semiHidden/>
    <w:rsid w:val="00D27F58"/>
    <w:pPr>
      <w:spacing w:after="0" w:line="360" w:lineRule="auto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goohl1">
    <w:name w:val="goohl1"/>
    <w:basedOn w:val="Fuentedeprrafopredeter"/>
    <w:rsid w:val="00D27F58"/>
  </w:style>
  <w:style w:type="character" w:customStyle="1" w:styleId="goohl0">
    <w:name w:val="goohl0"/>
    <w:basedOn w:val="Fuentedeprrafopredeter"/>
    <w:rsid w:val="00D27F58"/>
  </w:style>
  <w:style w:type="character" w:styleId="nfasis">
    <w:name w:val="Emphasis"/>
    <w:basedOn w:val="Fuentedeprrafopredeter"/>
    <w:qFormat/>
    <w:rsid w:val="00D27F58"/>
    <w:rPr>
      <w:i/>
      <w:iCs/>
    </w:rPr>
  </w:style>
  <w:style w:type="paragraph" w:styleId="Textonotapie">
    <w:name w:val="footnote text"/>
    <w:basedOn w:val="Normal"/>
    <w:link w:val="TextonotapieCar"/>
    <w:semiHidden/>
    <w:rsid w:val="00D27F58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D27F58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semiHidden/>
    <w:rsid w:val="00D27F58"/>
    <w:rPr>
      <w:vertAlign w:val="superscript"/>
    </w:rPr>
  </w:style>
  <w:style w:type="paragraph" w:customStyle="1" w:styleId="Estilo2">
    <w:name w:val="Estilo2"/>
    <w:basedOn w:val="Ttulo3"/>
    <w:rsid w:val="00D27F58"/>
    <w:pPr>
      <w:spacing w:before="240" w:after="60" w:line="240" w:lineRule="auto"/>
      <w:ind w:firstLine="0"/>
      <w:jc w:val="left"/>
    </w:pPr>
    <w:rPr>
      <w:rFonts w:cs="Arial"/>
      <w:b w:val="0"/>
      <w:caps/>
      <w:color w:val="auto"/>
      <w:sz w:val="20"/>
      <w:szCs w:val="26"/>
    </w:rPr>
  </w:style>
  <w:style w:type="character" w:styleId="Fuerte">
    <w:name w:val="Strong"/>
    <w:basedOn w:val="Fuentedeprrafopredeter"/>
    <w:uiPriority w:val="22"/>
    <w:qFormat/>
    <w:rsid w:val="00AB03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9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85B0F-31E6-4FFB-AE67-5E30D8D8D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General.dot</Template>
  <TotalTime>45</TotalTime>
  <Pages>4</Pages>
  <Words>893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ROMERO i PAREJA, Cristina</cp:lastModifiedBy>
  <cp:revision>12</cp:revision>
  <cp:lastPrinted>2011-12-29T10:30:00Z</cp:lastPrinted>
  <dcterms:created xsi:type="dcterms:W3CDTF">2026-04-23T07:46:00Z</dcterms:created>
  <dcterms:modified xsi:type="dcterms:W3CDTF">2026-04-23T11:11:00Z</dcterms:modified>
</cp:coreProperties>
</file>