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BF1C0" w14:textId="36147A8E" w:rsidR="00F12DC9" w:rsidRPr="00F12DC9" w:rsidRDefault="00F12DC9" w:rsidP="00F12DC9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bookmarkStart w:id="0" w:name="_Hlk102552669"/>
      <w:bookmarkStart w:id="1" w:name="C5"/>
      <w:bookmarkStart w:id="2" w:name="G5"/>
      <w:bookmarkStart w:id="3" w:name="H4"/>
      <w:r w:rsidRPr="00F12DC9">
        <w:rPr>
          <w:rFonts w:ascii="Arial" w:eastAsia="Calibri" w:hAnsi="Arial" w:cs="Arial"/>
          <w:b/>
          <w:bCs/>
          <w:sz w:val="24"/>
          <w:szCs w:val="24"/>
        </w:rPr>
        <w:t xml:space="preserve">SOL·LICITUD DE PARTICIPACIÓ EN PROCÉS SELECTIU PER A LA PROVISIÓ </w:t>
      </w:r>
      <w:r w:rsidRPr="00F12DC9">
        <w:rPr>
          <w:rFonts w:ascii="Arial" w:hAnsi="Arial" w:cs="Arial"/>
          <w:b/>
          <w:bCs/>
          <w:sz w:val="24"/>
          <w:szCs w:val="24"/>
        </w:rPr>
        <w:t>D’UN/A AGENT DE MOBILITAT I CIVISME PER A LA SUBSTITUCIÓ TEMPORAL DEL TITULAR DURANT EL PERÍODE DE PERMÍS PER NAIXEMENT I CURA D’UN/A FILL/A, I PER A LA CONSTITUCIÓ D’UNA BORSA DE TREBALL PER A CONTRACTACIONS TEMPORALS</w:t>
      </w:r>
      <w:r w:rsidRPr="00F12DC9">
        <w:rPr>
          <w:rFonts w:ascii="Arial" w:eastAsia="Calibri" w:hAnsi="Arial" w:cs="Arial"/>
          <w:b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F12DC9" w:rsidRPr="00F12DC9" w14:paraId="4629389D" w14:textId="77777777" w:rsidTr="00FD71B2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09A626C0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b/>
                <w:color w:val="333399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b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F12DC9" w:rsidRPr="00F12DC9" w14:paraId="5E4DD831" w14:textId="77777777" w:rsidTr="00FD71B2">
        <w:trPr>
          <w:trHeight w:val="242"/>
        </w:trPr>
        <w:tc>
          <w:tcPr>
            <w:tcW w:w="2127" w:type="dxa"/>
            <w:shd w:val="pct5" w:color="auto" w:fill="auto"/>
          </w:tcPr>
          <w:p w14:paraId="366DC6F6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2C76A2BC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sz w:val="16"/>
                <w:szCs w:val="16"/>
              </w:rPr>
              <w:t>Núm. Registre</w:t>
            </w:r>
          </w:p>
        </w:tc>
      </w:tr>
      <w:tr w:rsidR="00F12DC9" w:rsidRPr="00F12DC9" w14:paraId="080DBEDF" w14:textId="77777777" w:rsidTr="00FD71B2">
        <w:trPr>
          <w:trHeight w:val="242"/>
        </w:trPr>
        <w:tc>
          <w:tcPr>
            <w:tcW w:w="2127" w:type="dxa"/>
            <w:shd w:val="pct5" w:color="auto" w:fill="auto"/>
          </w:tcPr>
          <w:p w14:paraId="6B6BBE18" w14:textId="328462EE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sz w:val="16"/>
                <w:szCs w:val="16"/>
              </w:rPr>
              <w:t>2026/</w:t>
            </w:r>
            <w:r w:rsidR="002E2E9A" w:rsidRPr="002E2E9A">
              <w:rPr>
                <w:rFonts w:ascii="Arial" w:eastAsia="Calibri" w:hAnsi="Arial" w:cs="Arial"/>
                <w:sz w:val="16"/>
                <w:szCs w:val="16"/>
              </w:rPr>
              <w:t>577</w:t>
            </w:r>
          </w:p>
        </w:tc>
        <w:tc>
          <w:tcPr>
            <w:tcW w:w="1911" w:type="dxa"/>
            <w:shd w:val="pct5" w:color="auto" w:fill="auto"/>
          </w:tcPr>
          <w:p w14:paraId="1F6886F2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F12DC9" w:rsidRPr="00F12DC9" w14:paraId="0A6E1B7F" w14:textId="77777777" w:rsidTr="00FD71B2">
        <w:trPr>
          <w:trHeight w:val="241"/>
        </w:trPr>
        <w:tc>
          <w:tcPr>
            <w:tcW w:w="2127" w:type="dxa"/>
            <w:shd w:val="pct5" w:color="auto" w:fill="auto"/>
          </w:tcPr>
          <w:p w14:paraId="12601308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0AC6DF38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sz w:val="16"/>
                <w:szCs w:val="16"/>
              </w:rPr>
              <w:t>Data</w:t>
            </w:r>
          </w:p>
        </w:tc>
      </w:tr>
      <w:tr w:rsidR="00F12DC9" w:rsidRPr="00F12DC9" w14:paraId="200CA387" w14:textId="77777777" w:rsidTr="00FD71B2">
        <w:trPr>
          <w:trHeight w:val="242"/>
        </w:trPr>
        <w:tc>
          <w:tcPr>
            <w:tcW w:w="2127" w:type="dxa"/>
            <w:shd w:val="pct5" w:color="auto" w:fill="auto"/>
          </w:tcPr>
          <w:p w14:paraId="3D219ACC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4D3C5EC6" w14:textId="77777777" w:rsidR="00F12DC9" w:rsidRPr="00F12DC9" w:rsidRDefault="00F12DC9" w:rsidP="00F12DC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14:paraId="1FEA4477" w14:textId="77777777" w:rsidR="00F12DC9" w:rsidRPr="00F12DC9" w:rsidRDefault="00F12DC9" w:rsidP="00F12DC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79515B93" w14:textId="77777777" w:rsidR="00F12DC9" w:rsidRPr="00F12DC9" w:rsidRDefault="00F12DC9" w:rsidP="00F12DC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41330825" w14:textId="77777777" w:rsidR="00F12DC9" w:rsidRPr="00F12DC9" w:rsidRDefault="00F12DC9" w:rsidP="00F12DC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5DCC4317" w14:textId="77777777" w:rsidR="00F12DC9" w:rsidRPr="00F12DC9" w:rsidRDefault="00F12DC9" w:rsidP="00F12DC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14:paraId="0036A66C" w14:textId="77777777" w:rsidR="00F12DC9" w:rsidRPr="00F12DC9" w:rsidRDefault="00F12DC9" w:rsidP="00F12DC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F12DC9" w:rsidRPr="00F12DC9" w14:paraId="1958626F" w14:textId="77777777" w:rsidTr="00FD71B2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9B2146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DADES DE L'INTERESSAT</w:t>
            </w:r>
          </w:p>
        </w:tc>
      </w:tr>
      <w:tr w:rsidR="00F12DC9" w:rsidRPr="00F12DC9" w14:paraId="2BC26A6E" w14:textId="77777777" w:rsidTr="00FD71B2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EC502AE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704BC8F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NIF</w:t>
            </w:r>
          </w:p>
        </w:tc>
      </w:tr>
      <w:tr w:rsidR="00F12DC9" w:rsidRPr="00F12DC9" w14:paraId="5F60FE9E" w14:textId="77777777" w:rsidTr="00FD71B2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C79C571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69864D4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</w:tbl>
    <w:p w14:paraId="2714D8EE" w14:textId="77777777" w:rsidR="00F12DC9" w:rsidRPr="00F12DC9" w:rsidRDefault="00F12DC9" w:rsidP="00F12DC9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F12DC9" w:rsidRPr="00F12DC9" w14:paraId="651B41B6" w14:textId="77777777" w:rsidTr="00FD71B2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D2DAA8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DADES DEL REPRESENTANT</w:t>
            </w:r>
          </w:p>
        </w:tc>
      </w:tr>
      <w:tr w:rsidR="00F12DC9" w:rsidRPr="00F12DC9" w14:paraId="6F06A60F" w14:textId="77777777" w:rsidTr="00FD71B2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1B4C56C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Tipus de persona</w:t>
            </w:r>
          </w:p>
        </w:tc>
      </w:tr>
      <w:tr w:rsidR="00F12DC9" w:rsidRPr="00F12DC9" w14:paraId="1B0DF63C" w14:textId="77777777" w:rsidTr="00FD71B2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D1D87E1" w14:textId="77777777" w:rsidR="00F12DC9" w:rsidRPr="00F12DC9" w:rsidRDefault="00F12DC9" w:rsidP="00F12DC9">
            <w:pPr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12DC9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F12DC9">
              <w:rPr>
                <w:rFonts w:ascii="Arial" w:eastAsia="Calibri" w:hAnsi="Arial" w:cs="Arial"/>
                <w:sz w:val="36"/>
              </w:rPr>
            </w:r>
            <w:r w:rsidRPr="00F12DC9">
              <w:rPr>
                <w:rFonts w:ascii="Arial" w:eastAsia="Calibri" w:hAnsi="Arial" w:cs="Arial"/>
                <w:sz w:val="36"/>
              </w:rPr>
              <w:fldChar w:fldCharType="separate"/>
            </w:r>
            <w:r w:rsidRPr="00F12DC9">
              <w:rPr>
                <w:rFonts w:ascii="Arial" w:eastAsia="Calibri" w:hAnsi="Arial" w:cs="Arial"/>
                <w:sz w:val="36"/>
              </w:rPr>
              <w:fldChar w:fldCharType="end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 Física</w:t>
            </w:r>
          </w:p>
          <w:p w14:paraId="20F2BB73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12DC9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F12DC9">
              <w:rPr>
                <w:rFonts w:ascii="Arial" w:eastAsia="Calibri" w:hAnsi="Arial" w:cs="Arial"/>
                <w:sz w:val="36"/>
              </w:rPr>
            </w:r>
            <w:r w:rsidRPr="00F12DC9">
              <w:rPr>
                <w:rFonts w:ascii="Arial" w:eastAsia="Calibri" w:hAnsi="Arial" w:cs="Arial"/>
                <w:sz w:val="36"/>
              </w:rPr>
              <w:fldChar w:fldCharType="separate"/>
            </w:r>
            <w:r w:rsidRPr="00F12DC9">
              <w:rPr>
                <w:rFonts w:ascii="Arial" w:eastAsia="Calibri" w:hAnsi="Arial" w:cs="Arial"/>
                <w:sz w:val="36"/>
              </w:rPr>
              <w:fldChar w:fldCharType="end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 Jurídica</w:t>
            </w:r>
          </w:p>
        </w:tc>
      </w:tr>
      <w:tr w:rsidR="00F12DC9" w:rsidRPr="00F12DC9" w14:paraId="0E0C9BC3" w14:textId="77777777" w:rsidTr="00FD71B2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1AC0BE8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05167EC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NIF/CIF</w:t>
            </w:r>
          </w:p>
        </w:tc>
      </w:tr>
      <w:tr w:rsidR="00F12DC9" w:rsidRPr="00F12DC9" w14:paraId="70E8BA73" w14:textId="77777777" w:rsidTr="00FD71B2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4C035D9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CDE8D8A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  <w:tr w:rsidR="00F12DC9" w:rsidRPr="00F12DC9" w14:paraId="2FE4E8F7" w14:textId="77777777" w:rsidTr="00FD71B2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B45CD62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Poder de representació que ostenta</w:t>
            </w:r>
          </w:p>
        </w:tc>
      </w:tr>
      <w:tr w:rsidR="00F12DC9" w:rsidRPr="00F12DC9" w14:paraId="153B41C6" w14:textId="77777777" w:rsidTr="00FD71B2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BCA26B1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</w:tc>
      </w:tr>
      <w:tr w:rsidR="00F12DC9" w:rsidRPr="00F12DC9" w14:paraId="479E30F8" w14:textId="77777777" w:rsidTr="00FD71B2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D570AF2" w14:textId="77777777" w:rsidR="00F12DC9" w:rsidRPr="00F12DC9" w:rsidRDefault="00F12DC9" w:rsidP="00F12DC9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L'Administració Pública </w:t>
            </w:r>
            <w:r w:rsidRPr="00F12DC9"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  <w:t>verificarà</w:t>
            </w:r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la identitat dels interessats en el procediment administratiu, mitjançant la </w:t>
            </w:r>
            <w:r w:rsidRPr="00F12DC9"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  <w:t xml:space="preserve">comprovació </w:t>
            </w:r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del seu nom i cognoms o denominació o raó social, segons correspongui, que constin en el Document Nacional d'Identitat o document </w:t>
            </w:r>
            <w:proofErr w:type="spellStart"/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identificatiu</w:t>
            </w:r>
            <w:proofErr w:type="spellEnd"/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equivalent.</w:t>
            </w:r>
          </w:p>
          <w:p w14:paraId="2F4B9A5D" w14:textId="77777777" w:rsidR="00F12DC9" w:rsidRPr="00F12DC9" w:rsidRDefault="00F12DC9" w:rsidP="00F12DC9">
            <w:pPr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Els interessats podran identificar-se electrònicament davant les Administracions Públiques a través dels sistemes establerts conforme a l'article 9.2 de la Llei 39/2015.</w:t>
            </w:r>
          </w:p>
          <w:p w14:paraId="026DC153" w14:textId="77777777" w:rsidR="00F12DC9" w:rsidRPr="00F12DC9" w:rsidRDefault="00F12DC9" w:rsidP="00F12DC9">
            <w:pPr>
              <w:spacing w:after="0" w:line="360" w:lineRule="auto"/>
              <w:rPr>
                <w:rFonts w:ascii="Arial" w:eastAsia="Times New Roman" w:hAnsi="Arial" w:cs="Arial"/>
                <w:b/>
                <w:sz w:val="16"/>
                <w:szCs w:val="20"/>
                <w:lang w:eastAsia="es-ES"/>
              </w:rPr>
            </w:pPr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lastRenderedPageBreak/>
              <w:t xml:space="preserve">Per formular sol·licituds, presentar declaracions responsables o comunicacions, interposar recursos, desistir d'accions i renunciar a drets en nom d'una altra persona, </w:t>
            </w:r>
            <w:r w:rsidRPr="00F12DC9"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  <w:t>haurà d'acreditar-se la representació,</w:t>
            </w:r>
            <w:r w:rsidRPr="00F12DC9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conformitat amb l'indicat en l'article 5 de la Llei 39/2015, d'1 d'octubre, del Procediment Administratiu Comú.</w:t>
            </w:r>
          </w:p>
        </w:tc>
      </w:tr>
    </w:tbl>
    <w:p w14:paraId="1AC96D32" w14:textId="77777777" w:rsidR="00F12DC9" w:rsidRPr="00F12DC9" w:rsidRDefault="00F12DC9" w:rsidP="00F12DC9">
      <w:pPr>
        <w:spacing w:line="360" w:lineRule="auto"/>
        <w:ind w:right="71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F12DC9" w:rsidRPr="00F12DC9" w14:paraId="019A44AB" w14:textId="77777777" w:rsidTr="00FD71B2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6ECC24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F12DC9" w:rsidRPr="00F12DC9" w14:paraId="09C994DD" w14:textId="77777777" w:rsidTr="00FD71B2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6490175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Mitjà de Notificació</w:t>
            </w:r>
            <w:r w:rsidRPr="00F12DC9">
              <w:rPr>
                <w:rFonts w:ascii="Arial" w:eastAsia="Calibri" w:hAnsi="Arial" w:cs="Arial"/>
                <w:b/>
                <w:i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F12DC9" w:rsidRPr="00F12DC9" w14:paraId="4B559391" w14:textId="77777777" w:rsidTr="00FD71B2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5609979" w14:textId="77777777" w:rsidR="00F12DC9" w:rsidRPr="00F12DC9" w:rsidRDefault="00F12DC9" w:rsidP="00F12DC9">
            <w:pPr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12DC9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F12DC9">
              <w:rPr>
                <w:rFonts w:ascii="Arial" w:eastAsia="Calibri" w:hAnsi="Arial" w:cs="Arial"/>
                <w:sz w:val="36"/>
              </w:rPr>
            </w:r>
            <w:r w:rsidRPr="00F12DC9">
              <w:rPr>
                <w:rFonts w:ascii="Arial" w:eastAsia="Calibri" w:hAnsi="Arial" w:cs="Arial"/>
                <w:sz w:val="36"/>
              </w:rPr>
              <w:fldChar w:fldCharType="separate"/>
            </w:r>
            <w:r w:rsidRPr="00F12DC9">
              <w:rPr>
                <w:rFonts w:ascii="Arial" w:eastAsia="Calibri" w:hAnsi="Arial" w:cs="Arial"/>
                <w:sz w:val="36"/>
              </w:rPr>
              <w:fldChar w:fldCharType="end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 Notificació electrònica</w:t>
            </w:r>
          </w:p>
          <w:p w14:paraId="35EC751C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12DC9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F12DC9">
              <w:rPr>
                <w:rFonts w:ascii="Arial" w:eastAsia="Calibri" w:hAnsi="Arial" w:cs="Arial"/>
                <w:sz w:val="36"/>
              </w:rPr>
            </w:r>
            <w:r w:rsidRPr="00F12DC9">
              <w:rPr>
                <w:rFonts w:ascii="Arial" w:eastAsia="Calibri" w:hAnsi="Arial" w:cs="Arial"/>
                <w:sz w:val="36"/>
              </w:rPr>
              <w:fldChar w:fldCharType="separate"/>
            </w:r>
            <w:r w:rsidRPr="00F12DC9">
              <w:rPr>
                <w:rFonts w:ascii="Arial" w:eastAsia="Calibri" w:hAnsi="Arial" w:cs="Arial"/>
                <w:sz w:val="36"/>
              </w:rPr>
              <w:fldChar w:fldCharType="end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 Notificació postal</w:t>
            </w:r>
          </w:p>
        </w:tc>
      </w:tr>
      <w:tr w:rsidR="00F12DC9" w:rsidRPr="00F12DC9" w14:paraId="1A6B1C9A" w14:textId="77777777" w:rsidTr="00FD71B2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D0B027C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Direcció</w:t>
            </w:r>
          </w:p>
        </w:tc>
      </w:tr>
      <w:tr w:rsidR="00F12DC9" w:rsidRPr="00F12DC9" w14:paraId="7C686808" w14:textId="77777777" w:rsidTr="00FD71B2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A34F359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  <w:tr w:rsidR="00F12DC9" w:rsidRPr="00F12DC9" w14:paraId="1A265D16" w14:textId="77777777" w:rsidTr="00FD71B2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C6BFEC8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61A0C81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05EA681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Província</w:t>
            </w:r>
          </w:p>
        </w:tc>
      </w:tr>
      <w:tr w:rsidR="00F12DC9" w:rsidRPr="00F12DC9" w14:paraId="594983EF" w14:textId="77777777" w:rsidTr="00FD71B2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CCDCDA3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E56CC58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2EA158D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  <w:tr w:rsidR="00F12DC9" w:rsidRPr="00F12DC9" w14:paraId="15A371D6" w14:textId="77777777" w:rsidTr="00FD71B2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4574D20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36B4A4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1BCE6B2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6EB22D0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Correu electrònic, dada obligatòria en cas de notificació electrònica</w:t>
            </w:r>
          </w:p>
        </w:tc>
      </w:tr>
    </w:tbl>
    <w:p w14:paraId="3A52E447" w14:textId="77777777" w:rsidR="00F12DC9" w:rsidRPr="00F12DC9" w:rsidRDefault="00F12DC9" w:rsidP="00F12DC9">
      <w:pPr>
        <w:widowControl w:val="0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F12DC9" w:rsidRPr="00F12DC9" w14:paraId="0620A27F" w14:textId="77777777" w:rsidTr="00FD71B2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0C40DA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F12DC9" w:rsidRPr="00F12DC9" w14:paraId="614C9F7E" w14:textId="77777777" w:rsidTr="00FD71B2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F12DC9" w:rsidRPr="00F12DC9" w14:paraId="1FCA6872" w14:textId="77777777" w:rsidTr="00FD71B2">
              <w:trPr>
                <w:trHeight w:val="1763"/>
              </w:trPr>
              <w:tc>
                <w:tcPr>
                  <w:tcW w:w="8387" w:type="dxa"/>
                </w:tcPr>
                <w:p w14:paraId="2D069790" w14:textId="77777777" w:rsidR="00F12DC9" w:rsidRPr="00F12DC9" w:rsidRDefault="00F12DC9" w:rsidP="00F12DC9">
                  <w:pPr>
                    <w:spacing w:line="360" w:lineRule="auto"/>
                    <w:ind w:right="-15"/>
                    <w:jc w:val="both"/>
                    <w:rPr>
                      <w:rFonts w:ascii="Arial" w:eastAsia="Calibri" w:hAnsi="Arial" w:cs="Arial"/>
                      <w:b/>
                      <w:iCs/>
                      <w:sz w:val="16"/>
                      <w:szCs w:val="16"/>
                    </w:rPr>
                  </w:pPr>
                  <w:r w:rsidRPr="00F12DC9">
                    <w:rPr>
                      <w:rFonts w:ascii="Arial" w:eastAsia="Calibri" w:hAnsi="Arial" w:cs="Arial"/>
                      <w:b/>
                      <w:iCs/>
                      <w:sz w:val="16"/>
                      <w:szCs w:val="16"/>
                    </w:rPr>
                    <w:t>EXPOSO</w:t>
                  </w:r>
                </w:p>
                <w:p w14:paraId="70F13658" w14:textId="4C4A6E15" w:rsidR="00F12DC9" w:rsidRPr="00F12DC9" w:rsidRDefault="00F12DC9" w:rsidP="00F12DC9">
                  <w:pPr>
                    <w:spacing w:line="360" w:lineRule="auto"/>
                    <w:ind w:right="-15"/>
                    <w:jc w:val="both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F12DC9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Que, vista la convocatòria del procés selectiu per a la provisió </w:t>
                  </w:r>
                  <w:r w:rsidR="000547DF" w:rsidRPr="000547DF">
                    <w:rPr>
                      <w:rFonts w:ascii="Arial" w:eastAsia="Calibri" w:hAnsi="Arial" w:cs="Arial"/>
                      <w:b/>
                      <w:bCs/>
                      <w:sz w:val="16"/>
                      <w:szCs w:val="16"/>
                    </w:rPr>
                    <w:t>D’UN/A AGENT DE MOBILITAT I CIVISME PER A LA SUBSTITUCIÓ TEMPORAL DEL TITULAR DURANT EL PERÍODE DE PERMÍS PER NAIXEMENT I CURA D’UN/A FILL/A, I PER A LA CONSTITUCIÓ D’UNA BORSA DE TREBALL PER A CONTRACTACIONS TEMPORALS</w:t>
                  </w:r>
                  <w:r w:rsidRPr="00F12DC9"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  <w:t xml:space="preserve">, </w:t>
                  </w:r>
                  <w:r w:rsidRPr="00F12DC9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>conforme a les bases publicades al web municipal.</w:t>
                  </w:r>
                </w:p>
                <w:p w14:paraId="70BEAF4C" w14:textId="77777777" w:rsidR="00F12DC9" w:rsidRPr="00F12DC9" w:rsidRDefault="00F12DC9" w:rsidP="00F12DC9">
                  <w:pPr>
                    <w:spacing w:line="360" w:lineRule="auto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F12DC9">
                    <w:rPr>
                      <w:rFonts w:ascii="Arial" w:eastAsia="Calibri" w:hAnsi="Arial" w:cs="Arial"/>
                      <w:b/>
                      <w:bCs/>
                      <w:sz w:val="16"/>
                      <w:szCs w:val="16"/>
                    </w:rPr>
                    <w:t>DECLARACIONS RESPONSABLES (Marcar casella, si escau):</w:t>
                  </w:r>
                </w:p>
                <w:p w14:paraId="5E57F503" w14:textId="77777777" w:rsidR="00F12DC9" w:rsidRPr="00F12DC9" w:rsidRDefault="00F12DC9" w:rsidP="00F12DC9">
                  <w:pPr>
                    <w:spacing w:after="0" w:line="240" w:lineRule="auto"/>
                    <w:ind w:left="644"/>
                    <w:jc w:val="both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="Calibri" w:hAnsi="Arial" w:cs="Arial"/>
                        <w:bCs/>
                        <w:sz w:val="16"/>
                        <w:szCs w:val="16"/>
                      </w:rPr>
                      <w:id w:val="-13233443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F12DC9">
                        <w:rPr>
                          <w:rFonts w:ascii="Segoe UI Symbol" w:eastAsia="Calibri" w:hAnsi="Segoe UI Symbol" w:cs="Segoe UI Symbol"/>
                          <w:bCs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Pr="00F12DC9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Declaro sota la meva responsabilitat que compleixo els requisits de participació establerts a la convocatòria. </w:t>
                  </w:r>
                </w:p>
                <w:p w14:paraId="6F5F5E69" w14:textId="77777777" w:rsidR="00F12DC9" w:rsidRPr="00F12DC9" w:rsidRDefault="00F12DC9" w:rsidP="00F12DC9">
                  <w:pPr>
                    <w:spacing w:after="0" w:line="240" w:lineRule="auto"/>
                    <w:ind w:left="644"/>
                    <w:jc w:val="both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</w:p>
                <w:p w14:paraId="38B5D8AF" w14:textId="77777777" w:rsidR="00F12DC9" w:rsidRPr="00F12DC9" w:rsidRDefault="00F12DC9" w:rsidP="00F12DC9">
                  <w:pPr>
                    <w:adjustRightInd w:val="0"/>
                    <w:spacing w:line="360" w:lineRule="auto"/>
                    <w:ind w:left="720"/>
                    <w:jc w:val="both"/>
                    <w:rPr>
                      <w:rFonts w:ascii="Arial" w:eastAsia="Calibri" w:hAnsi="Arial" w:cs="Arial"/>
                      <w:sz w:val="16"/>
                      <w:szCs w:val="16"/>
                      <w:lang w:eastAsia="es-ES"/>
                    </w:rPr>
                  </w:pPr>
                  <w:r w:rsidRPr="00F12DC9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F12DC9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Declaro no haver estat condemnat per cap delicte</w:t>
                  </w:r>
                  <w:r w:rsidRPr="00F12DC9">
                    <w:rPr>
                      <w:rFonts w:ascii="Arial" w:eastAsia="Calibri" w:hAnsi="Arial" w:cs="Arial"/>
                      <w:sz w:val="16"/>
                      <w:szCs w:val="16"/>
                      <w:lang w:eastAsia="es-ES"/>
                    </w:rPr>
                    <w:t>. No estic inhabilitat/da per l’exercici de les funcions públiques per sentència ferma, ni estic separat/da, mitjançant expedient disciplinari, del servei de qualsevol administració pública.</w:t>
                  </w:r>
                </w:p>
                <w:p w14:paraId="334672D6" w14:textId="77777777" w:rsidR="00F12DC9" w:rsidRPr="00F12DC9" w:rsidRDefault="00F12DC9" w:rsidP="00F12DC9">
                  <w:pPr>
                    <w:adjustRightInd w:val="0"/>
                    <w:spacing w:line="360" w:lineRule="auto"/>
                    <w:ind w:left="720"/>
                    <w:jc w:val="both"/>
                    <w:rPr>
                      <w:rFonts w:ascii="Arial" w:eastAsia="Calibri" w:hAnsi="Arial" w:cs="Arial"/>
                      <w:sz w:val="16"/>
                      <w:szCs w:val="16"/>
                      <w:lang w:eastAsia="es-ES"/>
                    </w:rPr>
                  </w:pPr>
                  <w:r w:rsidRPr="00F12DC9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F12DC9">
                    <w:rPr>
                      <w:rFonts w:ascii="Arial" w:eastAsia="MS Gothic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F12DC9">
                    <w:rPr>
                      <w:rFonts w:ascii="Arial" w:eastAsia="Calibri" w:hAnsi="Arial" w:cs="Arial"/>
                      <w:sz w:val="16"/>
                      <w:szCs w:val="16"/>
                      <w:lang w:eastAsia="es-ES"/>
                    </w:rPr>
                    <w:t>Declaro no patir cap malaltia o limitació física que impedeixi complir les funcions corresponents al lloc de treball.</w:t>
                  </w:r>
                </w:p>
                <w:p w14:paraId="30B05D9A" w14:textId="77777777" w:rsidR="00F12DC9" w:rsidRPr="00F12DC9" w:rsidRDefault="00F12DC9" w:rsidP="00F12DC9">
                  <w:pPr>
                    <w:adjustRightInd w:val="0"/>
                    <w:spacing w:line="360" w:lineRule="auto"/>
                    <w:ind w:left="720"/>
                    <w:jc w:val="both"/>
                    <w:rPr>
                      <w:rFonts w:ascii="Arial" w:eastAsia="Calibri" w:hAnsi="Arial" w:cs="Arial"/>
                      <w:sz w:val="16"/>
                      <w:szCs w:val="16"/>
                      <w:lang w:eastAsia="es-ES"/>
                    </w:rPr>
                  </w:pPr>
                  <w:r w:rsidRPr="00F12DC9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F12DC9">
                    <w:rPr>
                      <w:rFonts w:ascii="Arial" w:eastAsia="MS Gothic" w:hAnsi="Arial" w:cs="Arial"/>
                      <w:bCs/>
                      <w:sz w:val="16"/>
                      <w:szCs w:val="16"/>
                    </w:rPr>
                    <w:t xml:space="preserve"> Tinc els requisits mínims específics del lloc de treball pel qual s’opta.</w:t>
                  </w:r>
                </w:p>
                <w:p w14:paraId="1A10022A" w14:textId="77777777" w:rsidR="00F12DC9" w:rsidRPr="00F12DC9" w:rsidRDefault="00F12DC9" w:rsidP="00F12DC9">
                  <w:pPr>
                    <w:widowControl w:val="0"/>
                    <w:autoSpaceDE w:val="0"/>
                    <w:autoSpaceDN w:val="0"/>
                    <w:spacing w:after="0" w:line="360" w:lineRule="auto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</w:p>
                <w:p w14:paraId="732FD534" w14:textId="77777777" w:rsidR="00F12DC9" w:rsidRPr="00F12DC9" w:rsidRDefault="00F12DC9" w:rsidP="00F12DC9">
                  <w:pPr>
                    <w:widowControl w:val="0"/>
                    <w:autoSpaceDE w:val="0"/>
                    <w:autoSpaceDN w:val="0"/>
                    <w:spacing w:after="0" w:line="360" w:lineRule="auto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  <w:r w:rsidRPr="00F12DC9"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  <w:lastRenderedPageBreak/>
                    <w:t>ACREDITACIÓ CONEIXEMENT DE LLENGUA CATALANA:</w:t>
                  </w:r>
                </w:p>
                <w:p w14:paraId="0D1324D4" w14:textId="77777777" w:rsidR="00F12DC9" w:rsidRPr="00F12DC9" w:rsidRDefault="00F12DC9" w:rsidP="00F12DC9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1051"/>
                    <w:jc w:val="both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F12DC9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F12DC9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Acredito NIVELL DE CATALÀ B2 INTERMEDI o bé un de superior.</w:t>
                  </w:r>
                </w:p>
                <w:p w14:paraId="32789316" w14:textId="77777777" w:rsidR="00F12DC9" w:rsidRPr="00F12DC9" w:rsidRDefault="00F12DC9" w:rsidP="00F12DC9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1051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</w:p>
                <w:p w14:paraId="56AF8410" w14:textId="77777777" w:rsidR="00F12DC9" w:rsidRPr="00F12DC9" w:rsidRDefault="00F12DC9" w:rsidP="00F12DC9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1051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F12DC9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F12DC9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No disposo del nivell de català exigit, per tant, realitzaré la prova de català.</w:t>
                  </w:r>
                </w:p>
                <w:p w14:paraId="266A482F" w14:textId="77777777" w:rsidR="00F12DC9" w:rsidRPr="00F12DC9" w:rsidRDefault="00F12DC9" w:rsidP="00F12DC9">
                  <w:pPr>
                    <w:spacing w:line="240" w:lineRule="auto"/>
                    <w:ind w:left="644"/>
                    <w:jc w:val="both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  <w:tbl>
                  <w:tblPr>
                    <w:tblW w:w="8385" w:type="dxa"/>
                    <w:tblInd w:w="10" w:type="dxa"/>
                    <w:tblBorders>
                      <w:bottom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385"/>
                  </w:tblGrid>
                  <w:tr w:rsidR="00F12DC9" w:rsidRPr="00F12DC9" w14:paraId="3B4FBC0A" w14:textId="77777777" w:rsidTr="00FD71B2">
                    <w:trPr>
                      <w:trHeight w:val="450"/>
                    </w:trPr>
                    <w:tc>
                      <w:tcPr>
                        <w:tcW w:w="8385" w:type="dxa"/>
                        <w:tcBorders>
                          <w:top w:val="single" w:sz="6" w:space="0" w:color="BFBFBF"/>
                          <w:left w:val="nil"/>
                          <w:bottom w:val="nil"/>
                          <w:right w:val="nil"/>
                        </w:tcBorders>
                      </w:tcPr>
                      <w:p w14:paraId="565FFBE7" w14:textId="77777777" w:rsidR="00F12DC9" w:rsidRPr="00F12DC9" w:rsidRDefault="00F12DC9" w:rsidP="00F12DC9">
                        <w:pPr>
                          <w:spacing w:after="0" w:line="360" w:lineRule="auto"/>
                          <w:jc w:val="both"/>
                          <w:rPr>
                            <w:rFonts w:ascii="Arial" w:eastAsia="Times New Roman" w:hAnsi="Arial" w:cs="Arial"/>
                            <w:sz w:val="16"/>
                            <w:szCs w:val="20"/>
                            <w:lang w:eastAsia="es-ES"/>
                          </w:rPr>
                        </w:pPr>
                      </w:p>
                    </w:tc>
                  </w:tr>
                </w:tbl>
                <w:p w14:paraId="7CED8D6B" w14:textId="77777777" w:rsidR="00F12DC9" w:rsidRPr="00F12DC9" w:rsidRDefault="00F12DC9" w:rsidP="00F12DC9">
                  <w:p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/>
                      <w:sz w:val="16"/>
                      <w:szCs w:val="20"/>
                      <w:lang w:eastAsia="es-ES"/>
                    </w:rPr>
                  </w:pPr>
                  <w:r w:rsidRPr="00F12DC9">
                    <w:rPr>
                      <w:rFonts w:ascii="Arial" w:eastAsia="Times New Roman" w:hAnsi="Arial" w:cs="Arial"/>
                      <w:b/>
                      <w:sz w:val="16"/>
                      <w:szCs w:val="20"/>
                      <w:lang w:eastAsia="es-ES"/>
                    </w:rPr>
                    <w:t>DOCUMENTACIÓ ADJUNTA a la sol·licitud:</w:t>
                  </w:r>
                </w:p>
                <w:p w14:paraId="06CCD688" w14:textId="3FD8C540" w:rsidR="000547DF" w:rsidRDefault="000547DF" w:rsidP="00F12DC9">
                  <w:pPr>
                    <w:numPr>
                      <w:ilvl w:val="0"/>
                      <w:numId w:val="16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 xml:space="preserve">Currículum </w:t>
                  </w:r>
                  <w:proofErr w:type="spellStart"/>
                  <w:r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>Vitae</w:t>
                  </w:r>
                  <w:proofErr w:type="spellEnd"/>
                </w:p>
                <w:p w14:paraId="40572E25" w14:textId="5009108D" w:rsidR="00F12DC9" w:rsidRPr="00F12DC9" w:rsidRDefault="00F12DC9" w:rsidP="00F12DC9">
                  <w:pPr>
                    <w:numPr>
                      <w:ilvl w:val="0"/>
                      <w:numId w:val="16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</w:pPr>
                  <w:r w:rsidRPr="00F12DC9"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>Fotocopia DNI</w:t>
                  </w:r>
                </w:p>
                <w:p w14:paraId="6B92070C" w14:textId="77777777" w:rsidR="00F12DC9" w:rsidRPr="00F12DC9" w:rsidRDefault="00F12DC9" w:rsidP="00F12DC9">
                  <w:pPr>
                    <w:numPr>
                      <w:ilvl w:val="0"/>
                      <w:numId w:val="16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</w:pPr>
                  <w:r w:rsidRPr="00F12DC9"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>Certificat acreditatiu del nivell de català B2 intermedi</w:t>
                  </w:r>
                </w:p>
                <w:p w14:paraId="5C254DBF" w14:textId="77777777" w:rsidR="00F12DC9" w:rsidRPr="00F12DC9" w:rsidRDefault="00F12DC9" w:rsidP="00F12DC9">
                  <w:pPr>
                    <w:numPr>
                      <w:ilvl w:val="0"/>
                      <w:numId w:val="16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</w:pPr>
                  <w:r w:rsidRPr="00F12DC9"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>Còpia de la titulació requerida</w:t>
                  </w:r>
                </w:p>
                <w:p w14:paraId="1E2471EE" w14:textId="77777777" w:rsidR="00F12DC9" w:rsidRPr="00F12DC9" w:rsidRDefault="00F12DC9" w:rsidP="00F12DC9">
                  <w:pPr>
                    <w:numPr>
                      <w:ilvl w:val="0"/>
                      <w:numId w:val="16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</w:pPr>
                  <w:r w:rsidRPr="00F12DC9"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>Fotocòpia permís de conduir requerit vigent</w:t>
                  </w:r>
                </w:p>
                <w:p w14:paraId="77336D42" w14:textId="77777777" w:rsidR="00F12DC9" w:rsidRPr="00F12DC9" w:rsidRDefault="00F12DC9" w:rsidP="00F12DC9">
                  <w:pPr>
                    <w:numPr>
                      <w:ilvl w:val="0"/>
                      <w:numId w:val="16"/>
                    </w:num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</w:pPr>
                  <w:r w:rsidRPr="00F12DC9">
                    <w:rPr>
                      <w:rFonts w:ascii="Arial" w:eastAsia="Times New Roman" w:hAnsi="Arial" w:cs="Arial"/>
                      <w:bCs/>
                      <w:sz w:val="16"/>
                      <w:szCs w:val="20"/>
                      <w:lang w:eastAsia="es-ES"/>
                    </w:rPr>
                    <w:t>Documentació acreditativa de l’experiència professional</w:t>
                  </w:r>
                </w:p>
                <w:p w14:paraId="0AF366DB" w14:textId="77777777" w:rsidR="00F12DC9" w:rsidRPr="00F12DC9" w:rsidRDefault="00F12DC9" w:rsidP="00F12DC9">
                  <w:pPr>
                    <w:spacing w:after="0" w:line="360" w:lineRule="auto"/>
                    <w:jc w:val="both"/>
                    <w:rPr>
                      <w:rFonts w:ascii="Arial" w:eastAsia="Times New Roman" w:hAnsi="Arial" w:cs="Arial"/>
                      <w:iCs/>
                      <w:sz w:val="16"/>
                      <w:szCs w:val="16"/>
                      <w:lang w:eastAsia="es-ES"/>
                    </w:rPr>
                  </w:pPr>
                </w:p>
                <w:p w14:paraId="36BD85FF" w14:textId="77777777" w:rsidR="00F12DC9" w:rsidRPr="00F12DC9" w:rsidRDefault="00F12DC9" w:rsidP="00F12DC9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b/>
                      <w:iCs/>
                      <w:sz w:val="16"/>
                      <w:szCs w:val="16"/>
                    </w:rPr>
                  </w:pPr>
                  <w:r w:rsidRPr="00F12DC9">
                    <w:rPr>
                      <w:rFonts w:ascii="Arial" w:eastAsia="Times New Roman" w:hAnsi="Arial" w:cs="Arial"/>
                      <w:iCs/>
                      <w:sz w:val="16"/>
                      <w:szCs w:val="16"/>
                      <w:lang w:eastAsia="es-ES"/>
                    </w:rPr>
                    <w:t xml:space="preserve">Per tot això, </w:t>
                  </w:r>
                  <w:r w:rsidRPr="00F12DC9">
                    <w:rPr>
                      <w:rFonts w:ascii="Arial" w:eastAsia="Times New Roman" w:hAnsi="Arial" w:cs="Arial"/>
                      <w:b/>
                      <w:iCs/>
                      <w:sz w:val="16"/>
                      <w:szCs w:val="16"/>
                      <w:lang w:eastAsia="es-ES"/>
                    </w:rPr>
                    <w:t xml:space="preserve">SOL·LICITO </w:t>
                  </w:r>
                  <w:r w:rsidRPr="00F12DC9">
                    <w:rPr>
                      <w:rFonts w:ascii="Arial" w:eastAsia="Times New Roman" w:hAnsi="Arial" w:cs="Arial"/>
                      <w:iCs/>
                      <w:sz w:val="16"/>
                      <w:szCs w:val="16"/>
                      <w:lang w:eastAsia="es-ES"/>
                    </w:rPr>
                    <w:t>que, s'admeti aquesta sol·licitud per al procés selectiu referenciat.</w:t>
                  </w:r>
                </w:p>
              </w:tc>
            </w:tr>
          </w:tbl>
          <w:p w14:paraId="3315AAF7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</w:tc>
      </w:tr>
      <w:tr w:rsidR="00F12DC9" w:rsidRPr="00F12DC9" w14:paraId="4674369E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538F95D7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F12DC9">
              <w:rPr>
                <w:rFonts w:ascii="Arial" w:eastAsia="Calibri" w:hAnsi="Arial" w:cs="Arial"/>
                <w:sz w:val="20"/>
              </w:rPr>
              <w:lastRenderedPageBreak/>
              <w:br w:type="page"/>
            </w:r>
            <w:r w:rsidRPr="00F12DC9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F12DC9" w:rsidRPr="00F12DC9" w14:paraId="48B57B86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7360193F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12DC9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F12DC9">
              <w:rPr>
                <w:rFonts w:ascii="Arial" w:eastAsia="Calibri" w:hAnsi="Arial" w:cs="Arial"/>
                <w:sz w:val="36"/>
              </w:rPr>
            </w:r>
            <w:r w:rsidRPr="00F12DC9">
              <w:rPr>
                <w:rFonts w:ascii="Arial" w:eastAsia="Calibri" w:hAnsi="Arial" w:cs="Arial"/>
                <w:sz w:val="36"/>
              </w:rPr>
              <w:fldChar w:fldCharType="separate"/>
            </w:r>
            <w:r w:rsidRPr="00F12DC9">
              <w:rPr>
                <w:rFonts w:ascii="Arial" w:eastAsia="Calibri" w:hAnsi="Arial" w:cs="Arial"/>
                <w:sz w:val="36"/>
              </w:rPr>
              <w:fldChar w:fldCharType="end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sym w:font="Wingdings" w:char="F020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 w:rsidRPr="00F12DC9">
              <w:rPr>
                <w:rFonts w:ascii="Arial" w:eastAsia="Calibri" w:hAnsi="Arial" w:cs="Arial"/>
                <w:i/>
                <w:sz w:val="16"/>
                <w:szCs w:val="20"/>
              </w:rPr>
              <w:t xml:space="preserve"> </w:t>
            </w:r>
          </w:p>
        </w:tc>
      </w:tr>
      <w:tr w:rsidR="00F12DC9" w:rsidRPr="00F12DC9" w14:paraId="36F47964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7550A469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31C03D17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F12DC9" w:rsidRPr="00F12DC9" w14:paraId="0D6A20EF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BE1C998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7FFFA501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F12DC9" w:rsidRPr="00F12DC9" w14:paraId="506F22C7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B7E372F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7417CF0D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F12DC9" w:rsidRPr="00F12DC9" w14:paraId="0012629C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2960C46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6161CD6B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F12DC9" w:rsidRPr="00F12DC9" w14:paraId="7C9E1671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C5D9AE4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0E0BFAB8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F12DC9" w:rsidRPr="00F12DC9" w14:paraId="5968D001" w14:textId="77777777" w:rsidTr="00FD71B2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7CFF6B1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6037D810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F12DC9">
              <w:rPr>
                <w:rFonts w:ascii="Arial" w:eastAsia="Calibri" w:hAnsi="Arial" w:cs="Arial"/>
                <w:sz w:val="16"/>
                <w:szCs w:val="20"/>
              </w:rPr>
              <w:t>url</w:t>
            </w:r>
            <w:proofErr w:type="spellEnd"/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25008950" w14:textId="77777777" w:rsidR="00F12DC9" w:rsidRPr="00F12DC9" w:rsidRDefault="00F12DC9" w:rsidP="00F12DC9">
      <w:pPr>
        <w:spacing w:line="360" w:lineRule="auto"/>
        <w:ind w:right="74"/>
        <w:jc w:val="both"/>
        <w:rPr>
          <w:rFonts w:ascii="Arial" w:eastAsia="Calibri" w:hAnsi="Arial" w:cs="Arial"/>
          <w:sz w:val="20"/>
        </w:rPr>
      </w:pPr>
    </w:p>
    <w:p w14:paraId="20A07876" w14:textId="77777777" w:rsidR="00F12DC9" w:rsidRPr="00F12DC9" w:rsidRDefault="00F12DC9" w:rsidP="00F12DC9">
      <w:pPr>
        <w:spacing w:line="360" w:lineRule="auto"/>
        <w:ind w:right="74"/>
        <w:jc w:val="both"/>
        <w:rPr>
          <w:rFonts w:ascii="Arial" w:eastAsia="Calibri" w:hAnsi="Arial" w:cs="Arial"/>
          <w:sz w:val="20"/>
        </w:rPr>
      </w:pPr>
      <w:r w:rsidRPr="00F12DC9">
        <w:rPr>
          <w:rFonts w:ascii="Arial" w:eastAsia="Calibri" w:hAnsi="Arial" w:cs="Arial"/>
          <w:sz w:val="20"/>
        </w:rPr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F12DC9" w:rsidRPr="00F12DC9" w14:paraId="1B47D9F7" w14:textId="77777777" w:rsidTr="00FD71B2">
        <w:trPr>
          <w:trHeight w:val="241"/>
        </w:trPr>
        <w:tc>
          <w:tcPr>
            <w:tcW w:w="8505" w:type="dxa"/>
            <w:gridSpan w:val="2"/>
          </w:tcPr>
          <w:p w14:paraId="473A1BC3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12DC9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F12DC9">
              <w:rPr>
                <w:rFonts w:ascii="Arial" w:eastAsia="Calibri" w:hAnsi="Arial" w:cs="Arial"/>
                <w:sz w:val="36"/>
              </w:rPr>
            </w:r>
            <w:r w:rsidRPr="00F12DC9">
              <w:rPr>
                <w:rFonts w:ascii="Arial" w:eastAsia="Calibri" w:hAnsi="Arial" w:cs="Arial"/>
                <w:sz w:val="36"/>
              </w:rPr>
              <w:fldChar w:fldCharType="separate"/>
            </w:r>
            <w:r w:rsidRPr="00F12DC9">
              <w:rPr>
                <w:rFonts w:ascii="Arial" w:eastAsia="Calibri" w:hAnsi="Arial" w:cs="Arial"/>
                <w:sz w:val="36"/>
              </w:rPr>
              <w:fldChar w:fldCharType="end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sym w:font="Wingdings" w:char="F020"/>
            </w:r>
            <w:r w:rsidRPr="00F12DC9">
              <w:rPr>
                <w:rFonts w:ascii="Arial" w:eastAsia="Calibri" w:hAnsi="Arial" w:cs="Arial"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F12DC9" w:rsidRPr="00F12DC9" w14:paraId="5D9A4F1D" w14:textId="77777777" w:rsidTr="00FD71B2">
        <w:trPr>
          <w:trHeight w:val="241"/>
        </w:trPr>
        <w:tc>
          <w:tcPr>
            <w:tcW w:w="3261" w:type="dxa"/>
          </w:tcPr>
          <w:p w14:paraId="2E818F34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3B5F99C1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F12DC9" w:rsidRPr="00F12DC9" w14:paraId="1F422255" w14:textId="77777777" w:rsidTr="00FD71B2">
        <w:trPr>
          <w:trHeight w:val="241"/>
        </w:trPr>
        <w:tc>
          <w:tcPr>
            <w:tcW w:w="3261" w:type="dxa"/>
          </w:tcPr>
          <w:p w14:paraId="03D9E8C0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59C2BFBA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F12DC9" w:rsidRPr="00F12DC9" w14:paraId="73C191AB" w14:textId="77777777" w:rsidTr="00FD71B2">
        <w:trPr>
          <w:trHeight w:val="241"/>
        </w:trPr>
        <w:tc>
          <w:tcPr>
            <w:tcW w:w="3261" w:type="dxa"/>
          </w:tcPr>
          <w:p w14:paraId="472BCF99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lastRenderedPageBreak/>
              <w:t>Legitimació</w:t>
            </w:r>
          </w:p>
        </w:tc>
        <w:tc>
          <w:tcPr>
            <w:tcW w:w="5244" w:type="dxa"/>
          </w:tcPr>
          <w:p w14:paraId="76C80DAD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Consentiment</w:t>
            </w:r>
          </w:p>
        </w:tc>
      </w:tr>
      <w:tr w:rsidR="00F12DC9" w:rsidRPr="00F12DC9" w14:paraId="489AB476" w14:textId="77777777" w:rsidTr="00FD71B2">
        <w:trPr>
          <w:trHeight w:val="241"/>
        </w:trPr>
        <w:tc>
          <w:tcPr>
            <w:tcW w:w="3261" w:type="dxa"/>
          </w:tcPr>
          <w:p w14:paraId="63FE35A5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2A5CE3C5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F12DC9" w:rsidRPr="00F12DC9" w14:paraId="7A62BFC6" w14:textId="77777777" w:rsidTr="00FD71B2">
        <w:trPr>
          <w:trHeight w:val="241"/>
        </w:trPr>
        <w:tc>
          <w:tcPr>
            <w:tcW w:w="3261" w:type="dxa"/>
          </w:tcPr>
          <w:p w14:paraId="720A0009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04B04C10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F12DC9" w:rsidRPr="00F12DC9" w14:paraId="097C322E" w14:textId="77777777" w:rsidTr="00FD71B2">
        <w:trPr>
          <w:trHeight w:val="241"/>
        </w:trPr>
        <w:tc>
          <w:tcPr>
            <w:tcW w:w="3261" w:type="dxa"/>
          </w:tcPr>
          <w:p w14:paraId="39641773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4FE46ED1" w14:textId="77777777" w:rsidR="00F12DC9" w:rsidRPr="00F12DC9" w:rsidRDefault="00F12DC9" w:rsidP="00F12DC9">
            <w:pPr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F12DC9">
              <w:rPr>
                <w:rFonts w:ascii="Arial" w:eastAsia="Calibri" w:hAnsi="Arial" w:cs="Arial"/>
                <w:sz w:val="16"/>
                <w:szCs w:val="20"/>
              </w:rPr>
              <w:t>url</w:t>
            </w:r>
            <w:proofErr w:type="spellEnd"/>
            <w:r w:rsidRPr="00F12DC9">
              <w:rPr>
                <w:rFonts w:ascii="Arial" w:eastAsia="Calibri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7C9DB18D" w14:textId="77777777" w:rsidR="00F12DC9" w:rsidRPr="00F12DC9" w:rsidRDefault="00F12DC9" w:rsidP="00F12DC9">
      <w:pPr>
        <w:widowControl w:val="0"/>
        <w:jc w:val="both"/>
        <w:rPr>
          <w:rFonts w:ascii="Arial" w:eastAsia="Calibri" w:hAnsi="Arial" w:cs="Arial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F12DC9" w:rsidRPr="00F12DC9" w14:paraId="56CFA0D5" w14:textId="77777777" w:rsidTr="00FD71B2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B159D2" w14:textId="77777777" w:rsidR="00F12DC9" w:rsidRPr="00F12DC9" w:rsidRDefault="00F12DC9" w:rsidP="00F12DC9">
            <w:pPr>
              <w:spacing w:line="36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12DC9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DATA I SIGNATURA</w:t>
            </w:r>
          </w:p>
        </w:tc>
      </w:tr>
      <w:tr w:rsidR="00F12DC9" w:rsidRPr="00F12DC9" w14:paraId="173E2588" w14:textId="77777777" w:rsidTr="00FD71B2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7659F985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74C663F7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79F5F649" w14:textId="77777777" w:rsidR="00F12DC9" w:rsidRPr="00F12DC9" w:rsidRDefault="00F12DC9" w:rsidP="00F12DC9">
            <w:pPr>
              <w:spacing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6BF63C96" w14:textId="77777777" w:rsidR="00F12DC9" w:rsidRPr="00F12DC9" w:rsidRDefault="00F12DC9" w:rsidP="00F12DC9">
            <w:pPr>
              <w:spacing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>A ___________________________, a __________ de __________ de 20__.</w:t>
            </w:r>
          </w:p>
          <w:p w14:paraId="607F4040" w14:textId="77777777" w:rsidR="00F12DC9" w:rsidRPr="00F12DC9" w:rsidRDefault="00F12DC9" w:rsidP="00F12DC9">
            <w:pPr>
              <w:spacing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>El sol·licitant,</w:t>
            </w:r>
          </w:p>
          <w:p w14:paraId="0CD0B789" w14:textId="77777777" w:rsidR="00F12DC9" w:rsidRPr="00F12DC9" w:rsidRDefault="00F12DC9" w:rsidP="00F12DC9">
            <w:pPr>
              <w:spacing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>Signat: _________________</w:t>
            </w:r>
          </w:p>
          <w:p w14:paraId="3E1DC5E8" w14:textId="77777777" w:rsidR="00F12DC9" w:rsidRPr="00F12DC9" w:rsidRDefault="00F12DC9" w:rsidP="00F12DC9">
            <w:pPr>
              <w:spacing w:line="360" w:lineRule="auto"/>
              <w:ind w:right="74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F12DC9">
              <w:rPr>
                <w:rFonts w:ascii="Arial" w:eastAsia="Calibri" w:hAnsi="Arial" w:cs="Arial"/>
                <w:iCs/>
                <w:sz w:val="16"/>
                <w:szCs w:val="16"/>
              </w:rPr>
              <w:t xml:space="preserve">IL·LM. </w:t>
            </w:r>
            <w:r w:rsidRPr="00F12DC9">
              <w:rPr>
                <w:rFonts w:ascii="Arial" w:eastAsia="Calibri" w:hAnsi="Arial" w:cs="Arial"/>
                <w:sz w:val="16"/>
                <w:szCs w:val="16"/>
              </w:rPr>
              <w:t>SR. ALCALDE-PRESIDENT DE L'AJUNTAMENT DE SANT VICENÇ DE MONTALT.</w:t>
            </w:r>
          </w:p>
        </w:tc>
      </w:tr>
    </w:tbl>
    <w:p w14:paraId="1D533518" w14:textId="77777777" w:rsidR="00F12DC9" w:rsidRDefault="00F12DC9" w:rsidP="00E21D5A">
      <w:pPr>
        <w:spacing w:line="360" w:lineRule="auto"/>
        <w:jc w:val="both"/>
        <w:rPr>
          <w:rFonts w:ascii="Verdana" w:hAnsi="Verdana"/>
          <w:b/>
          <w:bCs/>
          <w:color w:val="333399"/>
        </w:rPr>
      </w:pPr>
    </w:p>
    <w:bookmarkEnd w:id="0"/>
    <w:bookmarkEnd w:id="1"/>
    <w:bookmarkEnd w:id="2"/>
    <w:bookmarkEnd w:id="3"/>
    <w:p w14:paraId="204017C9" w14:textId="77777777" w:rsidR="00E21D5A" w:rsidRDefault="00E21D5A" w:rsidP="00E21D5A">
      <w:pPr>
        <w:jc w:val="both"/>
        <w:rPr>
          <w:rFonts w:ascii="Arial" w:hAnsi="Arial" w:cs="Arial"/>
          <w:sz w:val="24"/>
          <w:szCs w:val="24"/>
        </w:rPr>
      </w:pPr>
    </w:p>
    <w:p w14:paraId="55DD3C7B" w14:textId="77777777" w:rsidR="00E21D5A" w:rsidRDefault="00E21D5A" w:rsidP="00E21D5A">
      <w:pPr>
        <w:widowControl w:val="0"/>
        <w:tabs>
          <w:tab w:val="left" w:pos="421"/>
          <w:tab w:val="left" w:pos="993"/>
        </w:tabs>
        <w:spacing w:before="53" w:after="0" w:line="240" w:lineRule="auto"/>
        <w:jc w:val="both"/>
        <w:rPr>
          <w:rFonts w:ascii="Arial" w:hAnsi="Arial" w:cs="Arial"/>
        </w:rPr>
      </w:pPr>
    </w:p>
    <w:sectPr w:rsidR="00E21D5A">
      <w:headerReference w:type="even" r:id="rId7"/>
      <w:headerReference w:type="default" r:id="rId8"/>
      <w:headerReference w:type="first" r:id="rId9"/>
      <w:pgSz w:w="11906" w:h="16838"/>
      <w:pgMar w:top="2835" w:right="1701" w:bottom="1134" w:left="1701" w:header="510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7BE35" w14:textId="77777777" w:rsidR="00816AA4" w:rsidRDefault="00816AA4">
      <w:pPr>
        <w:spacing w:after="0" w:line="240" w:lineRule="auto"/>
      </w:pPr>
      <w:r>
        <w:separator/>
      </w:r>
    </w:p>
  </w:endnote>
  <w:endnote w:type="continuationSeparator" w:id="0">
    <w:p w14:paraId="16758C29" w14:textId="77777777" w:rsidR="00816AA4" w:rsidRDefault="0081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5065C" w14:textId="77777777" w:rsidR="00816AA4" w:rsidRDefault="00816AA4">
      <w:pPr>
        <w:spacing w:after="0" w:line="240" w:lineRule="auto"/>
      </w:pPr>
      <w:r>
        <w:separator/>
      </w:r>
    </w:p>
  </w:footnote>
  <w:footnote w:type="continuationSeparator" w:id="0">
    <w:p w14:paraId="477851DD" w14:textId="77777777" w:rsidR="00816AA4" w:rsidRDefault="0081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0A27" w14:textId="77777777" w:rsidR="00240887" w:rsidRDefault="00816AA4">
    <w:r>
      <w:rPr>
        <w:lang w:val="es-ES" w:eastAsia="es-ES"/>
      </w:rPr>
      <w:pict w14:anchorId="07C4C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29" type="#_x0000_t75" style="position:absolute;margin-left:0;margin-top:0;width:425.15pt;height:598.35pt;z-index:-251660800;mso-wrap-style:square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5DA6F" w14:textId="5FEF8DBF" w:rsidR="00240887" w:rsidRDefault="00034084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0" allowOverlap="1" wp14:anchorId="23D968D0" wp14:editId="6EC6E942">
          <wp:simplePos x="0" y="0"/>
          <wp:positionH relativeFrom="margin">
            <wp:posOffset>-208280</wp:posOffset>
          </wp:positionH>
          <wp:positionV relativeFrom="margin">
            <wp:posOffset>-2002155</wp:posOffset>
          </wp:positionV>
          <wp:extent cx="5400040" cy="8171815"/>
          <wp:effectExtent l="0" t="0" r="0" b="635"/>
          <wp:wrapNone/>
          <wp:docPr id="142812068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17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B66">
      <w:rPr>
        <w:noProof/>
        <w:lang w:val="es-ES" w:eastAsia="es-ES"/>
      </w:rPr>
      <w:drawing>
        <wp:anchor distT="0" distB="0" distL="114300" distR="114300" simplePos="0" relativeHeight="251660800" behindDoc="0" locked="0" layoutInCell="1" allowOverlap="1" wp14:anchorId="6696C034" wp14:editId="405874E1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AJUN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D3E4B" w14:textId="77777777" w:rsidR="00240887" w:rsidRDefault="00F75B66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889FC7" wp14:editId="40664612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3" name="Auto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6F46A" id="_x0000_t32" coordsize="21600,21600" o:spt="32" o:oned="t" path="m,l21600,21600e" filled="f">
              <v:path arrowok="t" fillok="f" o:connecttype="none"/>
              <o:lock v:ext="edit" shapetype="t"/>
            </v:shapetype>
            <v:shape id="Autoforma 3" o:spid="_x0000_s1026" type="#_x0000_t32" style="position:absolute;margin-left:314.7pt;margin-top:24pt;width:.05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9B03E5" wp14:editId="0BF13C7D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E2DED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14149F56" w14:textId="77777777" w:rsidR="00240887" w:rsidRDefault="00F75B66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76316F98" w14:textId="6A323AA1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Tel. 93 791 05 11 </w:t>
                          </w:r>
                        </w:p>
                        <w:p w14:paraId="619313C0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62699E90" w14:textId="77777777" w:rsidR="00240887" w:rsidRDefault="00240887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B03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0pt;margin-top:19.9pt;width:151.95pt;height:6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C5E2DED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14149F56" w14:textId="77777777" w:rsidR="00240887" w:rsidRDefault="00F75B66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08394 Sant Vicenç de </w:t>
                    </w:r>
                    <w:r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76316F98" w14:textId="6A323AA1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Tel. 93 791 05 11 </w:t>
                    </w:r>
                  </w:p>
                  <w:p w14:paraId="619313C0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62699E90" w14:textId="77777777" w:rsidR="00240887" w:rsidRDefault="00240887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16AA4">
      <w:rPr>
        <w:lang w:val="es-ES" w:eastAsia="es-ES"/>
      </w:rPr>
      <w:pict w14:anchorId="40AA4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28" type="#_x0000_t75" style="position:absolute;margin-left:-17.05pt;margin-top:-142.1pt;width:538pt;height:814.15pt;z-index:-251661824;mso-wrap-style:square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5F9EB13F" wp14:editId="660296C0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arca+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BC94"/>
    <w:multiLevelType w:val="singleLevel"/>
    <w:tmpl w:val="020DBC94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037B2812"/>
    <w:multiLevelType w:val="hybridMultilevel"/>
    <w:tmpl w:val="90A8180A"/>
    <w:lvl w:ilvl="0" w:tplc="82BC0F4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7583B"/>
    <w:multiLevelType w:val="hybridMultilevel"/>
    <w:tmpl w:val="0178AFA6"/>
    <w:lvl w:ilvl="0" w:tplc="112E83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230B7"/>
    <w:multiLevelType w:val="multilevel"/>
    <w:tmpl w:val="23A230B7"/>
    <w:lvl w:ilvl="0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4" w15:restartNumberingAfterBreak="0">
    <w:nsid w:val="29526AB5"/>
    <w:multiLevelType w:val="hybridMultilevel"/>
    <w:tmpl w:val="D2DA8B3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C2FFC"/>
    <w:multiLevelType w:val="singleLevel"/>
    <w:tmpl w:val="356C2FFC"/>
    <w:lvl w:ilvl="0">
      <w:start w:val="3"/>
      <w:numFmt w:val="decimal"/>
      <w:suff w:val="space"/>
      <w:lvlText w:val="%1)"/>
      <w:lvlJc w:val="left"/>
    </w:lvl>
  </w:abstractNum>
  <w:abstractNum w:abstractNumId="6" w15:restartNumberingAfterBreak="0">
    <w:nsid w:val="40E37F18"/>
    <w:multiLevelType w:val="multilevel"/>
    <w:tmpl w:val="40E37F18"/>
    <w:lvl w:ilvl="0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60"/>
      </w:pPr>
      <w:rPr>
        <w:rFonts w:hint="default"/>
      </w:rPr>
    </w:lvl>
  </w:abstractNum>
  <w:abstractNum w:abstractNumId="7" w15:restartNumberingAfterBreak="0">
    <w:nsid w:val="45145434"/>
    <w:multiLevelType w:val="hybridMultilevel"/>
    <w:tmpl w:val="2F8EB42A"/>
    <w:lvl w:ilvl="0" w:tplc="56182FFC">
      <w:start w:val="4"/>
      <w:numFmt w:val="bullet"/>
      <w:lvlText w:val="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90543"/>
    <w:multiLevelType w:val="multilevel"/>
    <w:tmpl w:val="48890543"/>
    <w:lvl w:ilvl="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76"/>
      </w:pPr>
      <w:rPr>
        <w:rFonts w:hint="default"/>
      </w:rPr>
    </w:lvl>
  </w:abstractNum>
  <w:abstractNum w:abstractNumId="9" w15:restartNumberingAfterBreak="0">
    <w:nsid w:val="4AA13B95"/>
    <w:multiLevelType w:val="hybridMultilevel"/>
    <w:tmpl w:val="2C422F90"/>
    <w:lvl w:ilvl="0" w:tplc="0CAA4D50">
      <w:start w:val="1"/>
      <w:numFmt w:val="bullet"/>
      <w:lvlText w:val=""/>
      <w:lvlJc w:val="left"/>
      <w:pPr>
        <w:ind w:left="727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17CF9"/>
    <w:multiLevelType w:val="multilevel"/>
    <w:tmpl w:val="53A17CF9"/>
    <w:lvl w:ilvl="0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50"/>
      </w:pPr>
      <w:rPr>
        <w:rFonts w:hint="default"/>
      </w:rPr>
    </w:lvl>
  </w:abstractNum>
  <w:abstractNum w:abstractNumId="11" w15:restartNumberingAfterBreak="0">
    <w:nsid w:val="5CDB048D"/>
    <w:multiLevelType w:val="multilevel"/>
    <w:tmpl w:val="5CDB04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5655A9"/>
    <w:multiLevelType w:val="hybridMultilevel"/>
    <w:tmpl w:val="7EF06542"/>
    <w:lvl w:ilvl="0" w:tplc="BF8A83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47715"/>
    <w:multiLevelType w:val="multilevel"/>
    <w:tmpl w:val="70247715"/>
    <w:lvl w:ilvl="0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98"/>
      </w:pPr>
      <w:rPr>
        <w:rFonts w:hint="default"/>
      </w:rPr>
    </w:lvl>
  </w:abstractNum>
  <w:abstractNum w:abstractNumId="14" w15:restartNumberingAfterBreak="0">
    <w:nsid w:val="785E0D9B"/>
    <w:multiLevelType w:val="hybridMultilevel"/>
    <w:tmpl w:val="8038899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B6B3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E0B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46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0A0D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1AF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60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283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627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5E0D9C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294142946">
    <w:abstractNumId w:val="3"/>
  </w:num>
  <w:num w:numId="2" w16cid:durableId="2043237829">
    <w:abstractNumId w:val="6"/>
  </w:num>
  <w:num w:numId="3" w16cid:durableId="1337071233">
    <w:abstractNumId w:val="13"/>
  </w:num>
  <w:num w:numId="4" w16cid:durableId="2145611946">
    <w:abstractNumId w:val="10"/>
  </w:num>
  <w:num w:numId="5" w16cid:durableId="1736708679">
    <w:abstractNumId w:val="0"/>
  </w:num>
  <w:num w:numId="6" w16cid:durableId="1302810022">
    <w:abstractNumId w:val="11"/>
  </w:num>
  <w:num w:numId="7" w16cid:durableId="258566965">
    <w:abstractNumId w:val="5"/>
  </w:num>
  <w:num w:numId="8" w16cid:durableId="1512144764">
    <w:abstractNumId w:val="8"/>
  </w:num>
  <w:num w:numId="9" w16cid:durableId="372006382">
    <w:abstractNumId w:val="9"/>
  </w:num>
  <w:num w:numId="10" w16cid:durableId="715155230">
    <w:abstractNumId w:val="1"/>
  </w:num>
  <w:num w:numId="11" w16cid:durableId="1537505467">
    <w:abstractNumId w:val="14"/>
  </w:num>
  <w:num w:numId="12" w16cid:durableId="764572342">
    <w:abstractNumId w:val="15"/>
  </w:num>
  <w:num w:numId="13" w16cid:durableId="2107965580">
    <w:abstractNumId w:val="4"/>
  </w:num>
  <w:num w:numId="14" w16cid:durableId="472797618">
    <w:abstractNumId w:val="12"/>
  </w:num>
  <w:num w:numId="15" w16cid:durableId="374276680">
    <w:abstractNumId w:val="7"/>
  </w:num>
  <w:num w:numId="16" w16cid:durableId="1736322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BF"/>
    <w:rsid w:val="000168D6"/>
    <w:rsid w:val="00017686"/>
    <w:rsid w:val="00020D68"/>
    <w:rsid w:val="00022EB6"/>
    <w:rsid w:val="00027BCA"/>
    <w:rsid w:val="00034084"/>
    <w:rsid w:val="0003556F"/>
    <w:rsid w:val="00036540"/>
    <w:rsid w:val="00051FE4"/>
    <w:rsid w:val="000547DF"/>
    <w:rsid w:val="000571E4"/>
    <w:rsid w:val="00062FA4"/>
    <w:rsid w:val="0006712A"/>
    <w:rsid w:val="0008520B"/>
    <w:rsid w:val="000A18D8"/>
    <w:rsid w:val="000A36C3"/>
    <w:rsid w:val="000A41F4"/>
    <w:rsid w:val="000A4BFF"/>
    <w:rsid w:val="000B26C8"/>
    <w:rsid w:val="000B6ED6"/>
    <w:rsid w:val="000B7865"/>
    <w:rsid w:val="000C5F8D"/>
    <w:rsid w:val="000D1704"/>
    <w:rsid w:val="00101147"/>
    <w:rsid w:val="0011537F"/>
    <w:rsid w:val="00120468"/>
    <w:rsid w:val="00121684"/>
    <w:rsid w:val="00122EEC"/>
    <w:rsid w:val="00131E42"/>
    <w:rsid w:val="00143E3B"/>
    <w:rsid w:val="00152983"/>
    <w:rsid w:val="00162CC9"/>
    <w:rsid w:val="001727E0"/>
    <w:rsid w:val="00184B25"/>
    <w:rsid w:val="0019621F"/>
    <w:rsid w:val="001A5C2E"/>
    <w:rsid w:val="001C57E7"/>
    <w:rsid w:val="001C6CB4"/>
    <w:rsid w:val="001E3B32"/>
    <w:rsid w:val="002067B5"/>
    <w:rsid w:val="002133EB"/>
    <w:rsid w:val="002309C1"/>
    <w:rsid w:val="0023472F"/>
    <w:rsid w:val="00240887"/>
    <w:rsid w:val="00266CD9"/>
    <w:rsid w:val="002678EC"/>
    <w:rsid w:val="00274D9F"/>
    <w:rsid w:val="00277075"/>
    <w:rsid w:val="00295A7B"/>
    <w:rsid w:val="002B3A2F"/>
    <w:rsid w:val="002C0B78"/>
    <w:rsid w:val="002D1076"/>
    <w:rsid w:val="002E2E9A"/>
    <w:rsid w:val="002F6F00"/>
    <w:rsid w:val="00302D1D"/>
    <w:rsid w:val="003076C2"/>
    <w:rsid w:val="00310204"/>
    <w:rsid w:val="00312B98"/>
    <w:rsid w:val="00317BD2"/>
    <w:rsid w:val="00333245"/>
    <w:rsid w:val="003432EA"/>
    <w:rsid w:val="00351CE3"/>
    <w:rsid w:val="0038316C"/>
    <w:rsid w:val="00384561"/>
    <w:rsid w:val="00390186"/>
    <w:rsid w:val="003B180E"/>
    <w:rsid w:val="003C0BBA"/>
    <w:rsid w:val="003C68DC"/>
    <w:rsid w:val="003C75A0"/>
    <w:rsid w:val="003D138C"/>
    <w:rsid w:val="003E3AB3"/>
    <w:rsid w:val="003E5F85"/>
    <w:rsid w:val="003E6A1D"/>
    <w:rsid w:val="003F2C3A"/>
    <w:rsid w:val="003F56B3"/>
    <w:rsid w:val="00407A7E"/>
    <w:rsid w:val="00416199"/>
    <w:rsid w:val="00420BB4"/>
    <w:rsid w:val="00437E73"/>
    <w:rsid w:val="00442F35"/>
    <w:rsid w:val="00451782"/>
    <w:rsid w:val="00452180"/>
    <w:rsid w:val="004632CF"/>
    <w:rsid w:val="00475703"/>
    <w:rsid w:val="00484C11"/>
    <w:rsid w:val="00497EDC"/>
    <w:rsid w:val="004A792A"/>
    <w:rsid w:val="004B00FB"/>
    <w:rsid w:val="004B67E6"/>
    <w:rsid w:val="004C2295"/>
    <w:rsid w:val="004C25EE"/>
    <w:rsid w:val="004E7C2E"/>
    <w:rsid w:val="004F0D54"/>
    <w:rsid w:val="004F5840"/>
    <w:rsid w:val="00502D91"/>
    <w:rsid w:val="00502E56"/>
    <w:rsid w:val="00572E96"/>
    <w:rsid w:val="00577D4D"/>
    <w:rsid w:val="00586860"/>
    <w:rsid w:val="005A540B"/>
    <w:rsid w:val="005C07CC"/>
    <w:rsid w:val="005C6906"/>
    <w:rsid w:val="005D3FE2"/>
    <w:rsid w:val="005E3DBF"/>
    <w:rsid w:val="00603E6D"/>
    <w:rsid w:val="00612227"/>
    <w:rsid w:val="00621574"/>
    <w:rsid w:val="00624E7D"/>
    <w:rsid w:val="006344BF"/>
    <w:rsid w:val="00654B41"/>
    <w:rsid w:val="0066762E"/>
    <w:rsid w:val="00676BA0"/>
    <w:rsid w:val="006870D5"/>
    <w:rsid w:val="00692525"/>
    <w:rsid w:val="006A210B"/>
    <w:rsid w:val="006C2323"/>
    <w:rsid w:val="006D2AEA"/>
    <w:rsid w:val="006D4BB4"/>
    <w:rsid w:val="006E274E"/>
    <w:rsid w:val="006F7879"/>
    <w:rsid w:val="007008C2"/>
    <w:rsid w:val="00720CC8"/>
    <w:rsid w:val="007409DE"/>
    <w:rsid w:val="00751A0B"/>
    <w:rsid w:val="00752254"/>
    <w:rsid w:val="00762C4D"/>
    <w:rsid w:val="00763456"/>
    <w:rsid w:val="00766CD8"/>
    <w:rsid w:val="0077286D"/>
    <w:rsid w:val="00774184"/>
    <w:rsid w:val="007A1990"/>
    <w:rsid w:val="007A2985"/>
    <w:rsid w:val="007A3889"/>
    <w:rsid w:val="007B492A"/>
    <w:rsid w:val="007C615E"/>
    <w:rsid w:val="007D5777"/>
    <w:rsid w:val="007E3A71"/>
    <w:rsid w:val="007E44C0"/>
    <w:rsid w:val="007E5CC1"/>
    <w:rsid w:val="007F0452"/>
    <w:rsid w:val="007F55EB"/>
    <w:rsid w:val="00802926"/>
    <w:rsid w:val="00816AA4"/>
    <w:rsid w:val="008258BE"/>
    <w:rsid w:val="008333C2"/>
    <w:rsid w:val="00852AD2"/>
    <w:rsid w:val="00860B28"/>
    <w:rsid w:val="0086674F"/>
    <w:rsid w:val="00866D97"/>
    <w:rsid w:val="00866E03"/>
    <w:rsid w:val="0087257F"/>
    <w:rsid w:val="008756EF"/>
    <w:rsid w:val="008B6474"/>
    <w:rsid w:val="008B74B5"/>
    <w:rsid w:val="008C16D1"/>
    <w:rsid w:val="008C763A"/>
    <w:rsid w:val="008D40E5"/>
    <w:rsid w:val="008D699B"/>
    <w:rsid w:val="008E0C0F"/>
    <w:rsid w:val="008E5190"/>
    <w:rsid w:val="008E59CE"/>
    <w:rsid w:val="008F43AA"/>
    <w:rsid w:val="0090040D"/>
    <w:rsid w:val="00901639"/>
    <w:rsid w:val="0090718B"/>
    <w:rsid w:val="00945BF2"/>
    <w:rsid w:val="00946FF7"/>
    <w:rsid w:val="009548D1"/>
    <w:rsid w:val="009549AC"/>
    <w:rsid w:val="00965332"/>
    <w:rsid w:val="00966E22"/>
    <w:rsid w:val="0097487F"/>
    <w:rsid w:val="00981357"/>
    <w:rsid w:val="009955A5"/>
    <w:rsid w:val="009C3162"/>
    <w:rsid w:val="009D575B"/>
    <w:rsid w:val="009D5B5F"/>
    <w:rsid w:val="009D618D"/>
    <w:rsid w:val="00A14F81"/>
    <w:rsid w:val="00A150D8"/>
    <w:rsid w:val="00A164E3"/>
    <w:rsid w:val="00A33848"/>
    <w:rsid w:val="00A33D0B"/>
    <w:rsid w:val="00A62674"/>
    <w:rsid w:val="00A64A3C"/>
    <w:rsid w:val="00A821CA"/>
    <w:rsid w:val="00A94411"/>
    <w:rsid w:val="00A96B51"/>
    <w:rsid w:val="00AD4BF2"/>
    <w:rsid w:val="00AE60DB"/>
    <w:rsid w:val="00AF3AAE"/>
    <w:rsid w:val="00AF413F"/>
    <w:rsid w:val="00AF7695"/>
    <w:rsid w:val="00B0008C"/>
    <w:rsid w:val="00B100F8"/>
    <w:rsid w:val="00B2106E"/>
    <w:rsid w:val="00B248E7"/>
    <w:rsid w:val="00B255BD"/>
    <w:rsid w:val="00B31B51"/>
    <w:rsid w:val="00B37718"/>
    <w:rsid w:val="00B50493"/>
    <w:rsid w:val="00B711B2"/>
    <w:rsid w:val="00B71893"/>
    <w:rsid w:val="00B8698A"/>
    <w:rsid w:val="00B874B4"/>
    <w:rsid w:val="00B93F9E"/>
    <w:rsid w:val="00B9426A"/>
    <w:rsid w:val="00B94281"/>
    <w:rsid w:val="00BC1104"/>
    <w:rsid w:val="00BD1CE5"/>
    <w:rsid w:val="00BE7257"/>
    <w:rsid w:val="00C11AF5"/>
    <w:rsid w:val="00C12806"/>
    <w:rsid w:val="00C215B6"/>
    <w:rsid w:val="00C3077B"/>
    <w:rsid w:val="00C36569"/>
    <w:rsid w:val="00C36A76"/>
    <w:rsid w:val="00C7200E"/>
    <w:rsid w:val="00C73F31"/>
    <w:rsid w:val="00C8398F"/>
    <w:rsid w:val="00C83EF1"/>
    <w:rsid w:val="00C87AE0"/>
    <w:rsid w:val="00CA562D"/>
    <w:rsid w:val="00CB0A3C"/>
    <w:rsid w:val="00CB1C00"/>
    <w:rsid w:val="00CC2677"/>
    <w:rsid w:val="00CC586D"/>
    <w:rsid w:val="00CD3804"/>
    <w:rsid w:val="00CE0C26"/>
    <w:rsid w:val="00D1257D"/>
    <w:rsid w:val="00D15576"/>
    <w:rsid w:val="00D26582"/>
    <w:rsid w:val="00D36045"/>
    <w:rsid w:val="00D472C3"/>
    <w:rsid w:val="00D71BE0"/>
    <w:rsid w:val="00D86E16"/>
    <w:rsid w:val="00DA1B4D"/>
    <w:rsid w:val="00DA3838"/>
    <w:rsid w:val="00DA6417"/>
    <w:rsid w:val="00DA6B8D"/>
    <w:rsid w:val="00DB3833"/>
    <w:rsid w:val="00DD0C74"/>
    <w:rsid w:val="00DE33F0"/>
    <w:rsid w:val="00E054D2"/>
    <w:rsid w:val="00E1361B"/>
    <w:rsid w:val="00E1700E"/>
    <w:rsid w:val="00E21D5A"/>
    <w:rsid w:val="00E37289"/>
    <w:rsid w:val="00E37C50"/>
    <w:rsid w:val="00E50AC6"/>
    <w:rsid w:val="00E6006C"/>
    <w:rsid w:val="00E62816"/>
    <w:rsid w:val="00E8101F"/>
    <w:rsid w:val="00E81833"/>
    <w:rsid w:val="00E9150E"/>
    <w:rsid w:val="00EA5018"/>
    <w:rsid w:val="00EC5A83"/>
    <w:rsid w:val="00EC7472"/>
    <w:rsid w:val="00EE3813"/>
    <w:rsid w:val="00F059BF"/>
    <w:rsid w:val="00F12DC9"/>
    <w:rsid w:val="00F4131D"/>
    <w:rsid w:val="00F4147B"/>
    <w:rsid w:val="00F45A05"/>
    <w:rsid w:val="00F62A2A"/>
    <w:rsid w:val="00F64EA0"/>
    <w:rsid w:val="00F7199E"/>
    <w:rsid w:val="00F75B66"/>
    <w:rsid w:val="00F860D1"/>
    <w:rsid w:val="00FB4FC2"/>
    <w:rsid w:val="00FB776E"/>
    <w:rsid w:val="00FC1655"/>
    <w:rsid w:val="00FD2053"/>
    <w:rsid w:val="00FE757B"/>
    <w:rsid w:val="00FF145B"/>
    <w:rsid w:val="0E37028F"/>
    <w:rsid w:val="1B9B49F9"/>
    <w:rsid w:val="20C3138A"/>
    <w:rsid w:val="297C45F2"/>
    <w:rsid w:val="38E9193E"/>
    <w:rsid w:val="410A4692"/>
    <w:rsid w:val="67214ED6"/>
    <w:rsid w:val="6CA072B0"/>
    <w:rsid w:val="7D7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F270D"/>
  <w15:chartTrackingRefBased/>
  <w15:docId w15:val="{1A514546-EE6E-4EDE-AEC6-CF6E47D9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unhideWhenUsed="1" w:qFormat="1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semiHidden="1" w:unhideWhenUsed="1"/>
    <w:lsdException w:name="Body Text Indent 3" w:semiHidden="1" w:unhideWhenUsed="1"/>
    <w:lsdException w:name="Block Text" w:semiHidden="1" w:uiPriority="0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es-ES"/>
    </w:rPr>
  </w:style>
  <w:style w:type="paragraph" w:styleId="Ttol2">
    <w:name w:val="heading 2"/>
    <w:basedOn w:val="Normal"/>
    <w:next w:val="Normal"/>
    <w:qFormat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es-ES"/>
    </w:rPr>
  </w:style>
  <w:style w:type="paragraph" w:styleId="Ttol3">
    <w:name w:val="heading 3"/>
    <w:basedOn w:val="Normal"/>
    <w:next w:val="Normal"/>
    <w:link w:val="Ttol3Car"/>
    <w:uiPriority w:val="9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qFormat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3Car">
    <w:name w:val="Títol 3 Car"/>
    <w:link w:val="Ttol3"/>
    <w:uiPriority w:val="9"/>
    <w:rPr>
      <w:rFonts w:ascii="Cambria" w:eastAsia="Times New Roman" w:hAnsi="Cambria"/>
      <w:b/>
      <w:bCs/>
      <w:sz w:val="26"/>
      <w:szCs w:val="26"/>
      <w:lang w:val="ca-ES" w:eastAsia="en-US"/>
    </w:rPr>
  </w:style>
  <w:style w:type="character" w:customStyle="1" w:styleId="Ttol4Car">
    <w:name w:val="Títol 4 Car"/>
    <w:link w:val="Ttol4"/>
    <w:uiPriority w:val="9"/>
    <w:semiHidden/>
    <w:rPr>
      <w:rFonts w:eastAsia="Times New Roman"/>
      <w:b/>
      <w:bCs/>
      <w:sz w:val="28"/>
      <w:szCs w:val="28"/>
      <w:lang w:val="ca-ES" w:eastAsia="en-US"/>
    </w:rPr>
  </w:style>
  <w:style w:type="character" w:styleId="mfasi">
    <w:name w:val="Emphasis"/>
    <w:uiPriority w:val="20"/>
    <w:qFormat/>
    <w:rPr>
      <w:b/>
      <w:bCs/>
      <w:i w:val="0"/>
      <w:iCs w:val="0"/>
    </w:rPr>
  </w:style>
  <w:style w:type="character" w:styleId="Enlla">
    <w:name w:val="Hyperlink"/>
    <w:uiPriority w:val="99"/>
    <w:unhideWhenUsed/>
    <w:rPr>
      <w:color w:val="0000FF"/>
      <w:u w:val="single"/>
    </w:rPr>
  </w:style>
  <w:style w:type="character" w:styleId="Textennegreta">
    <w:name w:val="Strong"/>
    <w:qFormat/>
    <w:rPr>
      <w:b/>
      <w:bCs/>
      <w:lang w:val="es-ES" w:eastAsia="ar-SA" w:bidi="ar-SA"/>
    </w:rPr>
  </w:style>
  <w:style w:type="paragraph" w:styleId="Textdeglobus">
    <w:name w:val="Balloon Text"/>
    <w:basedOn w:val="Normal"/>
    <w:link w:val="TextdeglobusC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Pr>
      <w:rFonts w:ascii="Tahoma" w:hAnsi="Tahoma" w:cs="Tahoma"/>
      <w:sz w:val="16"/>
      <w:szCs w:val="16"/>
      <w:lang w:val="ca-ES"/>
    </w:rPr>
  </w:style>
  <w:style w:type="paragraph" w:styleId="Textindependent2">
    <w:name w:val="Body Text 2"/>
    <w:basedOn w:val="Normal"/>
    <w:link w:val="Textindependent2Car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independent2Car">
    <w:name w:val="Text independent 2 Car"/>
    <w:link w:val="Textindependent2"/>
    <w:rPr>
      <w:rFonts w:ascii="Times New Roman" w:eastAsia="Times New Roman" w:hAnsi="Times New Roman"/>
      <w:lang w:val="ca-ES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CapaleraCar">
    <w:name w:val="Capçalera Car"/>
    <w:link w:val="Capalera"/>
    <w:uiPriority w:val="99"/>
    <w:rPr>
      <w:lang w:val="ca-ES"/>
    </w:rPr>
  </w:style>
  <w:style w:type="paragraph" w:styleId="Sagniadetextindependent">
    <w:name w:val="Body Text Indent"/>
    <w:basedOn w:val="Normal"/>
    <w:link w:val="SagniadetextindependentCar"/>
    <w:uiPriority w:val="99"/>
    <w:unhideWhenUsed/>
    <w:pPr>
      <w:spacing w:after="120"/>
      <w:ind w:left="283"/>
    </w:pPr>
  </w:style>
  <w:style w:type="character" w:customStyle="1" w:styleId="SagniadetextindependentCar">
    <w:name w:val="Sagnia de text independent Car"/>
    <w:link w:val="Sagniadetextindependent"/>
    <w:uiPriority w:val="99"/>
    <w:semiHidden/>
    <w:rPr>
      <w:rFonts w:ascii="Apple Garamond Light" w:hAnsi="Apple Garamond Light"/>
      <w:sz w:val="22"/>
      <w:szCs w:val="22"/>
      <w:lang w:val="ca-ES" w:eastAsia="en-US"/>
    </w:rPr>
  </w:style>
  <w:style w:type="paragraph" w:styleId="Peu">
    <w:name w:val="footer"/>
    <w:basedOn w:val="Normal"/>
    <w:link w:val="Peu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PeuCar">
    <w:name w:val="Peu Car"/>
    <w:link w:val="Peu"/>
    <w:uiPriority w:val="99"/>
    <w:rPr>
      <w:lang w:val="ca-ES"/>
    </w:rPr>
  </w:style>
  <w:style w:type="paragraph" w:styleId="Textdebloc">
    <w:name w:val="Block Text"/>
    <w:basedOn w:val="Normal"/>
    <w:semiHidden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styleId="Textindependent">
    <w:name w:val="Body Text"/>
    <w:basedOn w:val="Normal"/>
    <w:link w:val="TextindependentCar"/>
    <w:unhideWhenUsed/>
    <w:qFormat/>
    <w:pPr>
      <w:spacing w:after="120"/>
    </w:pPr>
  </w:style>
  <w:style w:type="character" w:customStyle="1" w:styleId="TextindependentCar">
    <w:name w:val="Text independent Car"/>
    <w:link w:val="Textindependent"/>
    <w:rPr>
      <w:rFonts w:ascii="Apple Garamond Light" w:hAnsi="Apple Garamond Light"/>
      <w:sz w:val="22"/>
      <w:szCs w:val="22"/>
      <w:lang w:val="ca-ES" w:eastAsia="en-US"/>
    </w:rPr>
  </w:style>
  <w:style w:type="paragraph" w:styleId="Textindependent3">
    <w:name w:val="Body Text 3"/>
    <w:basedOn w:val="Normal"/>
    <w:link w:val="Textindependent3Car"/>
    <w:pPr>
      <w:spacing w:after="120" w:line="240" w:lineRule="auto"/>
    </w:pPr>
    <w:rPr>
      <w:rFonts w:ascii="Tms Rmn" w:eastAsia="Times New Roman" w:hAnsi="Tms Rmn"/>
      <w:sz w:val="16"/>
      <w:szCs w:val="16"/>
    </w:rPr>
  </w:style>
  <w:style w:type="character" w:customStyle="1" w:styleId="Textindependent3Car">
    <w:name w:val="Text independent 3 Car"/>
    <w:link w:val="Textindependent3"/>
    <w:rPr>
      <w:rFonts w:ascii="Tms Rmn" w:eastAsia="Times New Roman" w:hAnsi="Tms Rmn"/>
      <w:sz w:val="16"/>
      <w:szCs w:val="16"/>
      <w:lang w:val="ca-ES"/>
    </w:rPr>
  </w:style>
  <w:style w:type="table" w:styleId="Taulaambquadrcula">
    <w:name w:val="Table Grid"/>
    <w:basedOn w:val="Tau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nseespaiat">
    <w:name w:val="No Spacing"/>
    <w:link w:val="SenseespaiatCar"/>
    <w:uiPriority w:val="1"/>
    <w:qFormat/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link w:val="Senseespaiat"/>
    <w:uiPriority w:val="1"/>
    <w:rPr>
      <w:rFonts w:eastAsia="Times New Roman"/>
      <w:sz w:val="22"/>
      <w:szCs w:val="22"/>
      <w:lang w:val="es-ES" w:eastAsia="en-US" w:bidi="ar-SA"/>
    </w:rPr>
  </w:style>
  <w:style w:type="paragraph" w:customStyle="1" w:styleId="Normal0">
    <w:name w:val="Normal_0"/>
    <w:qFormat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_0"/>
    <w:qFormat/>
    <w:rPr>
      <w:rFonts w:eastAsia="Times New Roman"/>
      <w:sz w:val="24"/>
      <w:szCs w:val="24"/>
    </w:rPr>
  </w:style>
  <w:style w:type="character" w:customStyle="1" w:styleId="Hyperlink0">
    <w:name w:val="Hyperlink_0"/>
    <w:unhideWhenUsed/>
    <w:rPr>
      <w:color w:val="0000FF"/>
      <w:u w:val="single"/>
    </w:rPr>
  </w:style>
  <w:style w:type="paragraph" w:customStyle="1" w:styleId="CarCarCarCarCar">
    <w:name w:val="Car Car Car Car Car"/>
    <w:basedOn w:val="Normal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TableNormal">
    <w:name w:val="Table Normal"/>
    <w:uiPriority w:val="2"/>
    <w:unhideWhenUsed/>
    <w:qFormat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pPr>
      <w:widowControl w:val="0"/>
      <w:spacing w:after="0" w:line="240" w:lineRule="auto"/>
      <w:ind w:left="348" w:hanging="247"/>
      <w:outlineLvl w:val="1"/>
    </w:pPr>
    <w:rPr>
      <w:rFonts w:ascii="Arial" w:eastAsia="Arial" w:hAnsi="Arial"/>
      <w:b/>
      <w:bCs/>
    </w:rPr>
  </w:style>
  <w:style w:type="paragraph" w:styleId="Pargrafdellista">
    <w:name w:val="List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st1">
    <w:name w:val="st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2</TotalTime>
  <Pages>4</Pages>
  <Words>792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REGISTRE:</vt:lpstr>
    </vt:vector>
  </TitlesOfParts>
  <Company>Ajuntament de Sant Vicenç de Montalt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REGISTRE:</dc:title>
  <dc:subject/>
  <dc:creator>crisr</dc:creator>
  <cp:keywords/>
  <cp:lastModifiedBy>COSCOJUELA VENTURA, Muntsa</cp:lastModifiedBy>
  <cp:revision>3</cp:revision>
  <cp:lastPrinted>2024-04-23T11:55:00Z</cp:lastPrinted>
  <dcterms:created xsi:type="dcterms:W3CDTF">2026-03-06T08:48:00Z</dcterms:created>
  <dcterms:modified xsi:type="dcterms:W3CDTF">2026-03-06T08:49:00Z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3082-11.2.0.11536</vt:lpwstr>
  </property>
  <property fmtid="{D5CDD505-2E9C-101B-9397-08002B2CF9AE}" pid="3" name="ICV">
    <vt:lpwstr>E486F44940B44458B961427634686983</vt:lpwstr>
  </property>
</Properties>
</file>