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F1FF4" w14:textId="07A5A116" w:rsidR="00D874D8" w:rsidRDefault="00D874D8" w:rsidP="00141CBE">
      <w:pPr>
        <w:pStyle w:val="Normal0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31645B">
        <w:rPr>
          <w:rFonts w:ascii="Arial" w:hAnsi="Arial" w:cs="Arial"/>
          <w:i/>
          <w:iCs/>
          <w:sz w:val="24"/>
          <w:szCs w:val="24"/>
        </w:rPr>
        <w:t xml:space="preserve">ANNEX. </w:t>
      </w:r>
    </w:p>
    <w:p w14:paraId="38603161" w14:textId="77777777" w:rsidR="00141CBE" w:rsidRPr="0031645B" w:rsidRDefault="00141CBE" w:rsidP="00141CBE">
      <w:pPr>
        <w:pStyle w:val="Normal0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0D399714" w14:textId="77777777" w:rsidR="00D874D8" w:rsidRPr="0031645B" w:rsidRDefault="00D874D8" w:rsidP="003E2006">
      <w:pPr>
        <w:pStyle w:val="Normal00"/>
        <w:spacing w:line="360" w:lineRule="auto"/>
        <w:jc w:val="both"/>
        <w:rPr>
          <w:rFonts w:ascii="Arial" w:hAnsi="Arial" w:cs="Arial"/>
          <w:b/>
          <w:bCs/>
          <w:i/>
          <w:iCs/>
        </w:rPr>
      </w:pPr>
      <w:bookmarkStart w:id="0" w:name="_Hlk150504234"/>
      <w:r w:rsidRPr="0031645B">
        <w:rPr>
          <w:rFonts w:ascii="Arial" w:hAnsi="Arial" w:cs="Arial"/>
          <w:b/>
          <w:bCs/>
          <w:i/>
          <w:iCs/>
        </w:rPr>
        <w:t>SOL·LICITUD DE PARTICIPACIÓ EN PROCÉS SELECTIU PER A LA PROVISIÓ D’UN OFICIAL DE PRIMERA DE JARDINERIA (PERSONAL LABORAL INTERÍ) FINS A LA PROVISIÓ DE LA PLAÇA DE FORMA DEFINITIVA.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5E2406" w14:paraId="56B8E424" w14:textId="77777777" w:rsidTr="00375264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7565A005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b/>
                <w:i/>
                <w:iCs/>
                <w:color w:val="333399"/>
                <w:sz w:val="16"/>
                <w:szCs w:val="16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5E2406" w14:paraId="68DE92A1" w14:textId="77777777" w:rsidTr="00375264">
        <w:trPr>
          <w:trHeight w:val="242"/>
        </w:trPr>
        <w:tc>
          <w:tcPr>
            <w:tcW w:w="2127" w:type="dxa"/>
            <w:shd w:val="pct5" w:color="auto" w:fill="auto"/>
          </w:tcPr>
          <w:p w14:paraId="0E150A87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5841A187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Núm. Registre</w:t>
            </w:r>
          </w:p>
        </w:tc>
      </w:tr>
      <w:tr w:rsidR="005E2406" w14:paraId="3ABFC70B" w14:textId="77777777" w:rsidTr="00375264">
        <w:trPr>
          <w:trHeight w:val="242"/>
        </w:trPr>
        <w:tc>
          <w:tcPr>
            <w:tcW w:w="2127" w:type="dxa"/>
            <w:shd w:val="pct5" w:color="auto" w:fill="auto"/>
          </w:tcPr>
          <w:p w14:paraId="3DAC1B7B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2026/337</w:t>
            </w:r>
          </w:p>
        </w:tc>
        <w:tc>
          <w:tcPr>
            <w:tcW w:w="1911" w:type="dxa"/>
            <w:shd w:val="pct5" w:color="auto" w:fill="auto"/>
          </w:tcPr>
          <w:p w14:paraId="0EA7143B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5E2406" w14:paraId="715068DC" w14:textId="77777777" w:rsidTr="00375264">
        <w:trPr>
          <w:trHeight w:val="241"/>
        </w:trPr>
        <w:tc>
          <w:tcPr>
            <w:tcW w:w="2127" w:type="dxa"/>
            <w:shd w:val="pct5" w:color="auto" w:fill="auto"/>
          </w:tcPr>
          <w:p w14:paraId="6A43BFE5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4425984C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Data</w:t>
            </w:r>
          </w:p>
        </w:tc>
      </w:tr>
      <w:tr w:rsidR="005E2406" w14:paraId="703B7C85" w14:textId="77777777" w:rsidTr="00375264">
        <w:trPr>
          <w:trHeight w:val="242"/>
        </w:trPr>
        <w:tc>
          <w:tcPr>
            <w:tcW w:w="2127" w:type="dxa"/>
            <w:shd w:val="pct5" w:color="auto" w:fill="auto"/>
          </w:tcPr>
          <w:p w14:paraId="34D3A42D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364E2DB0" w14:textId="77777777" w:rsidR="00D874D8" w:rsidRPr="0031645B" w:rsidRDefault="00D874D8" w:rsidP="00375264">
            <w:pPr>
              <w:pStyle w:val="Normal0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14:paraId="3524F460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65BFDCAA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0C816524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5B11C176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5337AC39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5E2406" w14:paraId="66D54579" w14:textId="77777777" w:rsidTr="00375264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D6F72D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>DADES DE L'INTERESSAT</w:t>
            </w:r>
          </w:p>
        </w:tc>
      </w:tr>
      <w:tr w:rsidR="005E2406" w14:paraId="7658066E" w14:textId="77777777" w:rsidTr="00375264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D721C7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E379B92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NIF</w:t>
            </w:r>
          </w:p>
        </w:tc>
      </w:tr>
      <w:tr w:rsidR="005E2406" w14:paraId="0659CBAC" w14:textId="77777777" w:rsidTr="00375264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9FB945C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3776491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</w:tr>
    </w:tbl>
    <w:p w14:paraId="3DE7336A" w14:textId="77777777" w:rsidR="00D874D8" w:rsidRPr="0031645B" w:rsidRDefault="00D874D8" w:rsidP="003E2006">
      <w:pPr>
        <w:pStyle w:val="Normal00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5E2406" w14:paraId="129D481E" w14:textId="77777777" w:rsidTr="00375264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9AC509B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>DADES DEL REPRESENTANT</w:t>
            </w:r>
          </w:p>
        </w:tc>
      </w:tr>
      <w:tr w:rsidR="005E2406" w14:paraId="7146883A" w14:textId="77777777" w:rsidTr="00375264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6E45967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Tipus de persona</w:t>
            </w:r>
          </w:p>
        </w:tc>
      </w:tr>
      <w:tr w:rsidR="005E2406" w14:paraId="76F3C746" w14:textId="77777777" w:rsidTr="00375264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9E501AC" w14:textId="77777777" w:rsidR="00D874D8" w:rsidRPr="0031645B" w:rsidRDefault="00D874D8" w:rsidP="00375264">
            <w:pPr>
              <w:pStyle w:val="Normal00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Física</w:t>
            </w:r>
          </w:p>
          <w:p w14:paraId="217DECD7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Jurídica</w:t>
            </w:r>
          </w:p>
        </w:tc>
      </w:tr>
      <w:tr w:rsidR="005E2406" w14:paraId="12C64F28" w14:textId="77777777" w:rsidTr="00375264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130BA1A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56019B0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NIF/CIF</w:t>
            </w:r>
          </w:p>
        </w:tc>
      </w:tr>
      <w:tr w:rsidR="005E2406" w14:paraId="5C3017C5" w14:textId="77777777" w:rsidTr="00375264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CD764C8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E422FC9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</w:tr>
      <w:tr w:rsidR="005E2406" w14:paraId="532F0D39" w14:textId="77777777" w:rsidTr="00375264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C0CD408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Poder de representació que ostenta</w:t>
            </w:r>
          </w:p>
        </w:tc>
      </w:tr>
      <w:tr w:rsidR="005E2406" w14:paraId="5FB944FA" w14:textId="77777777" w:rsidTr="00375264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F1B2723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</w:p>
        </w:tc>
      </w:tr>
      <w:tr w:rsidR="005E2406" w14:paraId="577293A3" w14:textId="77777777" w:rsidTr="00375264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61980DCD" w14:textId="77777777" w:rsidR="00D874D8" w:rsidRPr="0031645B" w:rsidRDefault="00D874D8" w:rsidP="00375264">
            <w:pPr>
              <w:pStyle w:val="Normal00"/>
              <w:spacing w:after="0" w:line="36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 xml:space="preserve">L'Administració Pública </w:t>
            </w:r>
            <w:r w:rsidRPr="0031645B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es-ES"/>
              </w:rPr>
              <w:t>verificarà</w:t>
            </w: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 xml:space="preserve"> la identitat dels interessats en el procediment administratiu, mitjançant la </w:t>
            </w:r>
            <w:r w:rsidRPr="0031645B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es-ES"/>
              </w:rPr>
              <w:t xml:space="preserve">comprovació </w:t>
            </w: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del seu nom i cognoms o denominació o raó social, segons correspongui, que constin en el Document Nacional d'Identitat o document identificatiu equivalent.</w:t>
            </w:r>
          </w:p>
          <w:p w14:paraId="2156494A" w14:textId="77777777" w:rsidR="00D874D8" w:rsidRPr="0031645B" w:rsidRDefault="00D874D8" w:rsidP="00375264">
            <w:pPr>
              <w:pStyle w:val="Normal0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Els interessats podran identificar-se electrònicament davant les Administracions Públiques a través dels sistemes establerts conforme a l'article 9.2 de la Llei 39/2015.</w:t>
            </w:r>
          </w:p>
          <w:p w14:paraId="0646713B" w14:textId="77777777" w:rsidR="00D874D8" w:rsidRPr="0031645B" w:rsidRDefault="00D874D8" w:rsidP="00375264">
            <w:pPr>
              <w:pStyle w:val="Normal00"/>
              <w:spacing w:after="0" w:line="360" w:lineRule="auto"/>
              <w:rPr>
                <w:rFonts w:ascii="Arial" w:eastAsia="Times New Roman" w:hAnsi="Arial" w:cs="Arial"/>
                <w:b/>
                <w:i/>
                <w:iCs/>
                <w:sz w:val="16"/>
                <w:szCs w:val="20"/>
                <w:lang w:eastAsia="es-ES"/>
              </w:rPr>
            </w:pP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lastRenderedPageBreak/>
              <w:t xml:space="preserve">Per formular sol·licituds, presentar declaracions responsables o comunicacions, interposar recursos, desistir d'accions i renunciar a drets en nom d'una altra persona, </w:t>
            </w:r>
            <w:r w:rsidRPr="0031645B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es-ES"/>
              </w:rPr>
              <w:t>haurà d'acreditar-se la representació,</w:t>
            </w:r>
            <w:r w:rsidRPr="0031645B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 xml:space="preserve"> de conformitat amb l'indicat en l'article 5 de la Llei 39/2015, d'1 d'octubre, del Procediment Administratiu Comú.</w:t>
            </w:r>
          </w:p>
        </w:tc>
      </w:tr>
    </w:tbl>
    <w:p w14:paraId="6196BEB0" w14:textId="77777777" w:rsidR="00D874D8" w:rsidRPr="0031645B" w:rsidRDefault="00D874D8" w:rsidP="003E2006">
      <w:pPr>
        <w:pStyle w:val="Normal00"/>
        <w:spacing w:line="360" w:lineRule="auto"/>
        <w:ind w:right="71"/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5E2406" w14:paraId="77255F97" w14:textId="77777777" w:rsidTr="00375264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1E440B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5E2406" w14:paraId="449DADFD" w14:textId="77777777" w:rsidTr="00375264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D11EF6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Mitjà de Notificació</w:t>
            </w:r>
            <w:r w:rsidRPr="0031645B">
              <w:rPr>
                <w:rFonts w:ascii="Arial" w:hAnsi="Arial" w:cs="Arial"/>
                <w:b/>
                <w:i/>
                <w:iCs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5E2406" w14:paraId="2FCE4D19" w14:textId="77777777" w:rsidTr="00375264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028AF07" w14:textId="77777777" w:rsidR="00D874D8" w:rsidRPr="0031645B" w:rsidRDefault="00D874D8" w:rsidP="00375264">
            <w:pPr>
              <w:pStyle w:val="Normal00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Notificació electrònica</w:t>
            </w:r>
          </w:p>
          <w:p w14:paraId="63CFA3DD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Notificació postal</w:t>
            </w:r>
          </w:p>
        </w:tc>
      </w:tr>
      <w:tr w:rsidR="005E2406" w14:paraId="2E67A144" w14:textId="77777777" w:rsidTr="00375264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8707C92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Direcció</w:t>
            </w:r>
          </w:p>
        </w:tc>
      </w:tr>
      <w:tr w:rsidR="005E2406" w14:paraId="6BEF2B6B" w14:textId="77777777" w:rsidTr="00375264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8A27855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</w:tr>
      <w:tr w:rsidR="005E2406" w14:paraId="264D4A77" w14:textId="77777777" w:rsidTr="00375264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161A035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94BE04E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EE8DC03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Província</w:t>
            </w:r>
          </w:p>
        </w:tc>
      </w:tr>
      <w:tr w:rsidR="005E2406" w14:paraId="6B0F4737" w14:textId="77777777" w:rsidTr="00375264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E2E75DE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76CC028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21497C6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i/>
                <w:iCs/>
                <w:sz w:val="16"/>
                <w:szCs w:val="20"/>
              </w:rPr>
            </w:pPr>
          </w:p>
        </w:tc>
      </w:tr>
      <w:tr w:rsidR="005E2406" w14:paraId="14DC468A" w14:textId="77777777" w:rsidTr="00375264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42C0357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78902D6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E3EAA9B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523AE24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Correu electrònic, dada obligatòria en cas de notificació electrònica</w:t>
            </w:r>
          </w:p>
        </w:tc>
      </w:tr>
    </w:tbl>
    <w:p w14:paraId="618ADD18" w14:textId="77777777" w:rsidR="00D874D8" w:rsidRPr="0031645B" w:rsidRDefault="00D874D8" w:rsidP="003E2006">
      <w:pPr>
        <w:pStyle w:val="Normal00"/>
        <w:widowControl w:val="0"/>
        <w:rPr>
          <w:rFonts w:ascii="Arial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5E2406" w14:paraId="61FE2EAD" w14:textId="77777777" w:rsidTr="00375264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50CE11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5E2406" w14:paraId="4F5B6EA7" w14:textId="77777777" w:rsidTr="00375264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5E2406" w14:paraId="4A52CBB4" w14:textId="77777777" w:rsidTr="00375264">
              <w:trPr>
                <w:trHeight w:val="1763"/>
              </w:trPr>
              <w:tc>
                <w:tcPr>
                  <w:tcW w:w="8387" w:type="dxa"/>
                </w:tcPr>
                <w:p w14:paraId="6F518E24" w14:textId="77777777" w:rsidR="00D874D8" w:rsidRPr="0031645B" w:rsidRDefault="00D874D8" w:rsidP="00375264">
                  <w:pPr>
                    <w:pStyle w:val="Normal00"/>
                    <w:spacing w:line="360" w:lineRule="auto"/>
                    <w:ind w:right="-15"/>
                    <w:jc w:val="both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  <w:t>EXPOSO</w:t>
                  </w:r>
                </w:p>
                <w:p w14:paraId="26C6FF7A" w14:textId="77777777" w:rsidR="00D874D8" w:rsidRPr="0031645B" w:rsidRDefault="00D874D8" w:rsidP="00375264">
                  <w:pPr>
                    <w:pStyle w:val="Normal00"/>
                    <w:spacing w:line="360" w:lineRule="auto"/>
                    <w:ind w:right="-15"/>
                    <w:jc w:val="both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>Que, vista la convocatòria del procés selectiu per a la provisió d</w:t>
                  </w:r>
                  <w:r w:rsidRPr="0031645B"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  <w:t xml:space="preserve">’UN OFICIAL 1ª DE JARDINERIA (PERSONAL LABORAL INTERÍ) FINS A LA PROVISIÓ DE LA PLAÇA DE FORMA DEFINITIVA, </w:t>
                  </w: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>conforme a les bases publicades al web municipal.</w:t>
                  </w:r>
                </w:p>
                <w:p w14:paraId="3B43C3A9" w14:textId="77777777" w:rsidR="00D874D8" w:rsidRPr="0031645B" w:rsidRDefault="00D874D8" w:rsidP="00375264">
                  <w:pPr>
                    <w:pStyle w:val="Normal00"/>
                    <w:spacing w:line="360" w:lineRule="auto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DECLARACIONS RESPONSABLES (Marcar casella, si escau):</w:t>
                  </w:r>
                </w:p>
                <w:p w14:paraId="31B60A27" w14:textId="77777777" w:rsidR="00D874D8" w:rsidRPr="0031645B" w:rsidRDefault="00D874D8" w:rsidP="00375264">
                  <w:pPr>
                    <w:pStyle w:val="Normal00"/>
                    <w:spacing w:after="0" w:line="240" w:lineRule="auto"/>
                    <w:ind w:left="644"/>
                    <w:jc w:val="both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Segoe UI Symbol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Declaro sota la meva responsabilitat que compleixo els requisits de participació establerts a la convocatòria. </w:t>
                  </w:r>
                </w:p>
                <w:p w14:paraId="2FB05941" w14:textId="77777777" w:rsidR="00D874D8" w:rsidRPr="0031645B" w:rsidRDefault="00D874D8" w:rsidP="00375264">
                  <w:pPr>
                    <w:pStyle w:val="Normal00"/>
                    <w:spacing w:after="0" w:line="240" w:lineRule="auto"/>
                    <w:ind w:left="644"/>
                    <w:jc w:val="both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</w:p>
                <w:p w14:paraId="1B5CD959" w14:textId="77777777" w:rsidR="00D874D8" w:rsidRPr="0031645B" w:rsidRDefault="00D874D8" w:rsidP="00375264">
                  <w:pPr>
                    <w:pStyle w:val="Normal00"/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31645B">
                    <w:rPr>
                      <w:rFonts w:ascii="Segoe UI Symbol" w:eastAsia="MS Gothic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Declaro no haver estat condemnat per cap delicte</w:t>
                  </w:r>
                  <w:r w:rsidRPr="0031645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. No estic inhabilitat/da per l’exercici de les funcions públiques per sentència ferma, ni estic separat/da, mitjançant expedient disciplinari, del servei de qualsevol administració pública.</w:t>
                  </w:r>
                </w:p>
                <w:p w14:paraId="540AF0CA" w14:textId="77777777" w:rsidR="00D874D8" w:rsidRPr="0031645B" w:rsidRDefault="00D874D8" w:rsidP="00375264">
                  <w:pPr>
                    <w:pStyle w:val="Normal00"/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31645B">
                    <w:rPr>
                      <w:rFonts w:ascii="Segoe UI Symbol" w:eastAsia="MS Gothic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eastAsia="MS Gothic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r w:rsidRPr="0031645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Declaro no patir cap malaltia o limitació física que impedeixi complir les funcions corresponents al lloc de treball.</w:t>
                  </w:r>
                </w:p>
                <w:p w14:paraId="42C45DD5" w14:textId="77777777" w:rsidR="00D874D8" w:rsidRPr="0031645B" w:rsidRDefault="00D874D8" w:rsidP="00375264">
                  <w:pPr>
                    <w:pStyle w:val="Normal00"/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31645B">
                    <w:rPr>
                      <w:rFonts w:ascii="Segoe UI Symbol" w:eastAsia="MS Gothic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eastAsia="MS Gothic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Tinc els requisits mínims específics del lloc de treball pel qual s’opta.</w:t>
                  </w:r>
                </w:p>
                <w:p w14:paraId="0250962A" w14:textId="77777777" w:rsidR="00D874D8" w:rsidRPr="0031645B" w:rsidRDefault="00D874D8" w:rsidP="00375264">
                  <w:pPr>
                    <w:pStyle w:val="Normal00"/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</w:p>
                <w:p w14:paraId="689D7E4E" w14:textId="77777777" w:rsidR="00D874D8" w:rsidRPr="0031645B" w:rsidRDefault="00D874D8" w:rsidP="00375264">
                  <w:pPr>
                    <w:pStyle w:val="Normal00"/>
                    <w:widowControl w:val="0"/>
                    <w:autoSpaceDE w:val="0"/>
                    <w:autoSpaceDN w:val="0"/>
                    <w:spacing w:after="0" w:line="360" w:lineRule="auto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</w:p>
                <w:p w14:paraId="7D036740" w14:textId="77777777" w:rsidR="00D874D8" w:rsidRPr="0031645B" w:rsidRDefault="00D874D8" w:rsidP="00375264">
                  <w:pPr>
                    <w:pStyle w:val="Normal00"/>
                    <w:widowControl w:val="0"/>
                    <w:autoSpaceDE w:val="0"/>
                    <w:autoSpaceDN w:val="0"/>
                    <w:spacing w:after="0" w:line="360" w:lineRule="auto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  <w:t>ACREDITACIÓ CONEIXEMENT DE LLENGUA CATALANA:</w:t>
                  </w:r>
                </w:p>
                <w:p w14:paraId="069D0F32" w14:textId="77777777" w:rsidR="00D874D8" w:rsidRPr="0031645B" w:rsidRDefault="00D874D8" w:rsidP="00375264">
                  <w:pPr>
                    <w:pStyle w:val="Normal00"/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jc w:val="both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Segoe UI Symbol" w:eastAsia="MS Gothic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Acredito NIVELL DE CATALÀ B2 INTERMEDI o bé un de superior.</w:t>
                  </w:r>
                </w:p>
                <w:p w14:paraId="525C97E7" w14:textId="77777777" w:rsidR="00D874D8" w:rsidRPr="0031645B" w:rsidRDefault="00D874D8" w:rsidP="00375264">
                  <w:pPr>
                    <w:pStyle w:val="Normal00"/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</w:p>
                <w:p w14:paraId="453C4F3C" w14:textId="77777777" w:rsidR="00D874D8" w:rsidRPr="0031645B" w:rsidRDefault="00D874D8" w:rsidP="00375264">
                  <w:pPr>
                    <w:pStyle w:val="Normal00"/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Segoe UI Symbol" w:eastAsia="MS Gothic" w:hAnsi="Segoe UI Symbol" w:cs="Segoe UI Symbol"/>
                      <w:bCs/>
                      <w:i/>
                      <w:iCs/>
                      <w:sz w:val="16"/>
                      <w:szCs w:val="16"/>
                    </w:rPr>
                    <w:t>☐</w:t>
                  </w:r>
                  <w:r w:rsidRPr="0031645B"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 xml:space="preserve"> No disposo del nivell de català exigit, per tant, realitzaré la prova de català.</w:t>
                  </w:r>
                </w:p>
                <w:p w14:paraId="35B8943A" w14:textId="77777777" w:rsidR="00D874D8" w:rsidRPr="0031645B" w:rsidRDefault="00D874D8" w:rsidP="00375264">
                  <w:pPr>
                    <w:pStyle w:val="Normal00"/>
                    <w:spacing w:line="240" w:lineRule="auto"/>
                    <w:ind w:left="644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tbl>
                  <w:tblPr>
                    <w:tblW w:w="8385" w:type="dxa"/>
                    <w:tblInd w:w="10" w:type="dxa"/>
                    <w:tblBorders>
                      <w:bottom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385"/>
                  </w:tblGrid>
                  <w:tr w:rsidR="005E2406" w14:paraId="03E5AFDD" w14:textId="77777777" w:rsidTr="00375264">
                    <w:trPr>
                      <w:trHeight w:val="450"/>
                    </w:trPr>
                    <w:tc>
                      <w:tcPr>
                        <w:tcW w:w="8385" w:type="dxa"/>
                        <w:tcBorders>
                          <w:top w:val="single" w:sz="6" w:space="0" w:color="BFBFBF"/>
                          <w:left w:val="nil"/>
                          <w:bottom w:val="nil"/>
                          <w:right w:val="nil"/>
                        </w:tcBorders>
                      </w:tcPr>
                      <w:p w14:paraId="051B5056" w14:textId="77777777" w:rsidR="00D874D8" w:rsidRPr="0031645B" w:rsidRDefault="00D874D8" w:rsidP="00375264">
                        <w:pPr>
                          <w:pStyle w:val="Normal00"/>
                          <w:spacing w:after="0" w:line="360" w:lineRule="auto"/>
                          <w:jc w:val="both"/>
                          <w:rPr>
                            <w:rFonts w:ascii="Arial" w:eastAsia="Times New Roman" w:hAnsi="Arial" w:cs="Arial"/>
                            <w:i/>
                            <w:iCs/>
                            <w:sz w:val="16"/>
                            <w:szCs w:val="20"/>
                            <w:lang w:eastAsia="es-ES"/>
                          </w:rPr>
                        </w:pPr>
                      </w:p>
                    </w:tc>
                  </w:tr>
                </w:tbl>
                <w:p w14:paraId="1D9862BE" w14:textId="77777777" w:rsidR="00D874D8" w:rsidRPr="0031645B" w:rsidRDefault="00D874D8" w:rsidP="00375264">
                  <w:pPr>
                    <w:pStyle w:val="Normal00"/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/>
                      <w:i/>
                      <w:iCs/>
                      <w:sz w:val="16"/>
                      <w:szCs w:val="20"/>
                      <w:lang w:eastAsia="es-ES"/>
                    </w:rPr>
                    <w:t>DOCUMENTACIÓ ADJUNTA a la sol·licitud:</w:t>
                  </w:r>
                </w:p>
                <w:p w14:paraId="7A10C200" w14:textId="77777777" w:rsidR="00D874D8" w:rsidRPr="0031645B" w:rsidRDefault="00D874D8" w:rsidP="003E2006">
                  <w:pPr>
                    <w:pStyle w:val="Normal00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  <w:t>Fotocopia DNI</w:t>
                  </w:r>
                </w:p>
                <w:p w14:paraId="6FEF75EE" w14:textId="77777777" w:rsidR="00D874D8" w:rsidRPr="0031645B" w:rsidRDefault="00D874D8" w:rsidP="003E2006">
                  <w:pPr>
                    <w:pStyle w:val="Normal00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  <w:t>Certificat acreditatiu del nivell de català B2 intermedi</w:t>
                  </w:r>
                </w:p>
                <w:p w14:paraId="508C1615" w14:textId="77777777" w:rsidR="00D874D8" w:rsidRPr="0031645B" w:rsidRDefault="00D874D8" w:rsidP="003E2006">
                  <w:pPr>
                    <w:pStyle w:val="Normal00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  <w:t>Còpia de la titulació requerida</w:t>
                  </w:r>
                </w:p>
                <w:p w14:paraId="29380FC1" w14:textId="77777777" w:rsidR="00D874D8" w:rsidRPr="0031645B" w:rsidRDefault="00D874D8" w:rsidP="003E2006">
                  <w:pPr>
                    <w:pStyle w:val="Normal00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  <w:t>Fotocòpia permís de conduir requerit vigent</w:t>
                  </w:r>
                </w:p>
                <w:p w14:paraId="66C116B5" w14:textId="77777777" w:rsidR="00D874D8" w:rsidRPr="0031645B" w:rsidRDefault="00D874D8" w:rsidP="003E2006">
                  <w:pPr>
                    <w:pStyle w:val="Normal00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</w:pPr>
                  <w:r w:rsidRPr="0031645B">
                    <w:rPr>
                      <w:rFonts w:ascii="Arial" w:eastAsia="Times New Roman" w:hAnsi="Arial" w:cs="Arial"/>
                      <w:bCs/>
                      <w:i/>
                      <w:iCs/>
                      <w:sz w:val="16"/>
                      <w:szCs w:val="20"/>
                      <w:lang w:eastAsia="es-ES"/>
                    </w:rPr>
                    <w:t>Documentació acreditativa de l’experiència professional</w:t>
                  </w:r>
                </w:p>
                <w:p w14:paraId="1891156B" w14:textId="77777777" w:rsidR="00D874D8" w:rsidRPr="0031645B" w:rsidRDefault="00D874D8" w:rsidP="00375264">
                  <w:pPr>
                    <w:pStyle w:val="Normal00"/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</w:p>
                <w:p w14:paraId="10EF606C" w14:textId="77777777" w:rsidR="00D874D8" w:rsidRPr="0031645B" w:rsidRDefault="00D874D8" w:rsidP="00375264">
                  <w:pPr>
                    <w:pStyle w:val="Normal00"/>
                    <w:spacing w:line="360" w:lineRule="auto"/>
                    <w:jc w:val="both"/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 w:rsidRPr="0031645B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 xml:space="preserve">Per tot això, </w:t>
                  </w:r>
                  <w:r w:rsidRPr="0031645B">
                    <w:rPr>
                      <w:rFonts w:ascii="Arial" w:eastAsia="Times New Roman" w:hAnsi="Arial" w:cs="Arial"/>
                      <w:b/>
                      <w:i/>
                      <w:iCs/>
                      <w:sz w:val="16"/>
                      <w:szCs w:val="16"/>
                      <w:lang w:eastAsia="es-ES"/>
                    </w:rPr>
                    <w:t xml:space="preserve">SOL·LICITO </w:t>
                  </w:r>
                  <w:r w:rsidRPr="0031645B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que, s'admeti aquesta sol·licitud per al procés selectiu referenciat.</w:t>
                  </w:r>
                </w:p>
              </w:tc>
            </w:tr>
          </w:tbl>
          <w:p w14:paraId="655D8245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5E2406" w14:paraId="7761738F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01B0D17E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20"/>
              </w:rPr>
              <w:br w:type="page"/>
            </w: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5E2406" w14:paraId="0E6415A3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709B3C45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Wingdings" w:hAnsi="Wingdings" w:cs="Arial"/>
                <w:i/>
                <w:iCs/>
                <w:sz w:val="16"/>
                <w:szCs w:val="20"/>
              </w:rPr>
              <w:sym w:font="Wingdings" w:char="F020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He estat informat de què aquest Ajuntament tractarà i guardar les dades aportades en la instància i en la documentació que li acompanya per a la tramitació i gestió d'expedients administratius. </w:t>
            </w:r>
          </w:p>
        </w:tc>
      </w:tr>
      <w:tr w:rsidR="005E2406" w14:paraId="3D9438EF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09EB75A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53ECC6D2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Ajuntament de Sant Vicenç de Montalt</w:t>
            </w:r>
          </w:p>
        </w:tc>
      </w:tr>
      <w:tr w:rsidR="005E2406" w14:paraId="06C130DC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A591012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45CA8E48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5E2406" w14:paraId="1C115CD8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C7C0D16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7E0EE26D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5E2406" w14:paraId="5DF52315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61239E03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2E71C73C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5E2406" w14:paraId="732921FF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204FD81D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32229133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5E2406" w14:paraId="4A163AF6" w14:textId="77777777" w:rsidTr="00375264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C0A36FD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7EEC4B6B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Pot consultar la informació addicional i detallada sobre protecció de dades en la següent url www.svmontalt.cat</w:t>
            </w:r>
          </w:p>
        </w:tc>
      </w:tr>
    </w:tbl>
    <w:p w14:paraId="51E0C935" w14:textId="77777777" w:rsidR="00D874D8" w:rsidRPr="0031645B" w:rsidRDefault="00D874D8" w:rsidP="003E2006">
      <w:pPr>
        <w:pStyle w:val="Normal00"/>
        <w:spacing w:line="360" w:lineRule="auto"/>
        <w:ind w:right="74"/>
        <w:jc w:val="both"/>
        <w:rPr>
          <w:rFonts w:ascii="Arial" w:hAnsi="Arial" w:cs="Arial"/>
          <w:i/>
          <w:iCs/>
          <w:sz w:val="20"/>
        </w:rPr>
      </w:pPr>
    </w:p>
    <w:p w14:paraId="3793C7ED" w14:textId="77777777" w:rsidR="00D874D8" w:rsidRPr="0031645B" w:rsidRDefault="00D874D8" w:rsidP="003E2006">
      <w:pPr>
        <w:pStyle w:val="Normal00"/>
        <w:spacing w:line="360" w:lineRule="auto"/>
        <w:ind w:right="74"/>
        <w:jc w:val="both"/>
        <w:rPr>
          <w:rFonts w:ascii="Arial" w:hAnsi="Arial" w:cs="Arial"/>
          <w:i/>
          <w:iCs/>
          <w:sz w:val="20"/>
        </w:rPr>
      </w:pPr>
      <w:r w:rsidRPr="0031645B">
        <w:rPr>
          <w:rFonts w:ascii="Arial" w:hAnsi="Arial" w:cs="Arial"/>
          <w:i/>
          <w:iCs/>
          <w:sz w:val="20"/>
        </w:rPr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5E2406" w14:paraId="5F7191A2" w14:textId="77777777" w:rsidTr="00375264">
        <w:trPr>
          <w:trHeight w:val="241"/>
        </w:trPr>
        <w:tc>
          <w:tcPr>
            <w:tcW w:w="8505" w:type="dxa"/>
            <w:gridSpan w:val="2"/>
          </w:tcPr>
          <w:p w14:paraId="3B69A87D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1645B">
              <w:rPr>
                <w:rFonts w:ascii="Arial" w:hAnsi="Arial" w:cs="Arial"/>
                <w:i/>
                <w:iCs/>
                <w:sz w:val="36"/>
              </w:rPr>
              <w:instrText xml:space="preserve"> FORMCHECKBOX </w:instrText>
            </w:r>
            <w:r w:rsidRPr="0031645B">
              <w:rPr>
                <w:rFonts w:ascii="Arial" w:hAnsi="Arial" w:cs="Arial"/>
                <w:i/>
                <w:iCs/>
                <w:sz w:val="36"/>
              </w:rPr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separate"/>
            </w:r>
            <w:r w:rsidRPr="0031645B">
              <w:rPr>
                <w:rFonts w:ascii="Arial" w:hAnsi="Arial" w:cs="Arial"/>
                <w:i/>
                <w:iCs/>
                <w:sz w:val="36"/>
              </w:rPr>
              <w:fldChar w:fldCharType="end"/>
            </w:r>
            <w:r w:rsidRPr="0031645B">
              <w:rPr>
                <w:rFonts w:ascii="Wingdings" w:hAnsi="Wingdings" w:cs="Arial"/>
                <w:i/>
                <w:iCs/>
                <w:sz w:val="16"/>
                <w:szCs w:val="20"/>
              </w:rPr>
              <w:sym w:font="Wingdings" w:char="F020"/>
            </w: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5E2406" w14:paraId="12CABE6D" w14:textId="77777777" w:rsidTr="00375264">
        <w:trPr>
          <w:trHeight w:val="241"/>
        </w:trPr>
        <w:tc>
          <w:tcPr>
            <w:tcW w:w="3261" w:type="dxa"/>
          </w:tcPr>
          <w:p w14:paraId="22ECE5F8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753F2711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Ajuntament de Sant Vicenç de Montalt</w:t>
            </w:r>
          </w:p>
        </w:tc>
      </w:tr>
      <w:tr w:rsidR="005E2406" w14:paraId="68A57571" w14:textId="77777777" w:rsidTr="00375264">
        <w:trPr>
          <w:trHeight w:val="241"/>
        </w:trPr>
        <w:tc>
          <w:tcPr>
            <w:tcW w:w="3261" w:type="dxa"/>
          </w:tcPr>
          <w:p w14:paraId="06F809D5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749DE6A0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5E2406" w14:paraId="304DFC09" w14:textId="77777777" w:rsidTr="00375264">
        <w:trPr>
          <w:trHeight w:val="241"/>
        </w:trPr>
        <w:tc>
          <w:tcPr>
            <w:tcW w:w="3261" w:type="dxa"/>
          </w:tcPr>
          <w:p w14:paraId="2E9770DB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lastRenderedPageBreak/>
              <w:t>Legitimació</w:t>
            </w:r>
          </w:p>
        </w:tc>
        <w:tc>
          <w:tcPr>
            <w:tcW w:w="5244" w:type="dxa"/>
          </w:tcPr>
          <w:p w14:paraId="02D13E41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Consentiment</w:t>
            </w:r>
          </w:p>
        </w:tc>
      </w:tr>
      <w:tr w:rsidR="005E2406" w14:paraId="49D12CBB" w14:textId="77777777" w:rsidTr="00375264">
        <w:trPr>
          <w:trHeight w:val="241"/>
        </w:trPr>
        <w:tc>
          <w:tcPr>
            <w:tcW w:w="3261" w:type="dxa"/>
          </w:tcPr>
          <w:p w14:paraId="3ACAB67F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0DC7ECB9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5E2406" w14:paraId="1D61AA0B" w14:textId="77777777" w:rsidTr="00375264">
        <w:trPr>
          <w:trHeight w:val="241"/>
        </w:trPr>
        <w:tc>
          <w:tcPr>
            <w:tcW w:w="3261" w:type="dxa"/>
          </w:tcPr>
          <w:p w14:paraId="78ADCC42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3E82075F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5E2406" w14:paraId="62E609E1" w14:textId="77777777" w:rsidTr="00375264">
        <w:trPr>
          <w:trHeight w:val="241"/>
        </w:trPr>
        <w:tc>
          <w:tcPr>
            <w:tcW w:w="3261" w:type="dxa"/>
          </w:tcPr>
          <w:p w14:paraId="46C53C5E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b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17A9A9DC" w14:textId="77777777" w:rsidR="00D874D8" w:rsidRPr="0031645B" w:rsidRDefault="00D874D8" w:rsidP="00375264">
            <w:pPr>
              <w:pStyle w:val="Normal0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20"/>
              </w:rPr>
              <w:t>Pot consultar la informació addicional i detallada sobre protecció de dades en la següent url www.svmontalt.cat</w:t>
            </w:r>
          </w:p>
        </w:tc>
      </w:tr>
    </w:tbl>
    <w:p w14:paraId="2E15D5FB" w14:textId="77777777" w:rsidR="00D874D8" w:rsidRPr="0031645B" w:rsidRDefault="00D874D8" w:rsidP="003E2006">
      <w:pPr>
        <w:pStyle w:val="Normal00"/>
        <w:widowControl w:val="0"/>
        <w:jc w:val="both"/>
        <w:rPr>
          <w:rFonts w:ascii="Arial" w:hAnsi="Arial" w:cs="Arial"/>
          <w:i/>
          <w:iCs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5E2406" w14:paraId="2E9DFBF4" w14:textId="77777777" w:rsidTr="00375264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BEBE7A" w14:textId="77777777" w:rsidR="00D874D8" w:rsidRPr="0031645B" w:rsidRDefault="00D874D8" w:rsidP="00375264">
            <w:pPr>
              <w:pStyle w:val="Normal00"/>
              <w:spacing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1645B">
              <w:rPr>
                <w:rFonts w:ascii="Arial" w:hAnsi="Arial" w:cs="Arial"/>
                <w:b/>
                <w:i/>
                <w:iCs/>
                <w:color w:val="333399"/>
                <w:sz w:val="20"/>
                <w:szCs w:val="20"/>
              </w:rPr>
              <w:t>DATA I SIGNATURA</w:t>
            </w:r>
          </w:p>
        </w:tc>
      </w:tr>
      <w:tr w:rsidR="005E2406" w14:paraId="2F3B8E29" w14:textId="77777777" w:rsidTr="00375264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7DD78ADD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50F74E93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3A8E34D8" w14:textId="77777777" w:rsidR="00D874D8" w:rsidRPr="0031645B" w:rsidRDefault="00D874D8" w:rsidP="00375264">
            <w:pPr>
              <w:pStyle w:val="Normal00"/>
              <w:spacing w:line="36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7C8E1B55" w14:textId="77777777" w:rsidR="00D874D8" w:rsidRPr="0031645B" w:rsidRDefault="00D874D8" w:rsidP="00375264">
            <w:pPr>
              <w:pStyle w:val="Normal00"/>
              <w:spacing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A ___________________________, a __________ de __________ de 20__.</w:t>
            </w:r>
          </w:p>
          <w:p w14:paraId="72BB760D" w14:textId="77777777" w:rsidR="00D874D8" w:rsidRPr="0031645B" w:rsidRDefault="00D874D8" w:rsidP="00375264">
            <w:pPr>
              <w:pStyle w:val="Normal00"/>
              <w:spacing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El sol·licitant,</w:t>
            </w:r>
          </w:p>
          <w:p w14:paraId="1CACB966" w14:textId="77777777" w:rsidR="00D874D8" w:rsidRPr="0031645B" w:rsidRDefault="00D874D8" w:rsidP="00375264">
            <w:pPr>
              <w:pStyle w:val="Normal00"/>
              <w:spacing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Signat: _________________</w:t>
            </w:r>
          </w:p>
          <w:p w14:paraId="29514E74" w14:textId="77777777" w:rsidR="00D874D8" w:rsidRPr="0031645B" w:rsidRDefault="00D874D8" w:rsidP="00375264">
            <w:pPr>
              <w:pStyle w:val="Normal00"/>
              <w:spacing w:line="360" w:lineRule="auto"/>
              <w:ind w:right="74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645B">
              <w:rPr>
                <w:rFonts w:ascii="Arial" w:hAnsi="Arial" w:cs="Arial"/>
                <w:i/>
                <w:iCs/>
                <w:sz w:val="16"/>
                <w:szCs w:val="16"/>
              </w:rPr>
              <w:t>IL·LM. SR. ALCALDE-PRESIDENT DE L'AJUNTAMENT DE SANT VICENÇ DE MONTALT.</w:t>
            </w:r>
          </w:p>
        </w:tc>
      </w:tr>
    </w:tbl>
    <w:p w14:paraId="1AC98274" w14:textId="77777777" w:rsidR="00D874D8" w:rsidRPr="0031645B" w:rsidRDefault="00D874D8" w:rsidP="003E2006">
      <w:pPr>
        <w:pStyle w:val="Normal00"/>
        <w:rPr>
          <w:rFonts w:ascii="Arial" w:hAnsi="Arial" w:cs="Arial"/>
          <w:i/>
          <w:iCs/>
        </w:rPr>
      </w:pPr>
    </w:p>
    <w:bookmarkEnd w:id="0"/>
    <w:p w14:paraId="3F9E6186" w14:textId="77777777" w:rsidR="00D874D8" w:rsidRPr="00015D11" w:rsidRDefault="00D874D8" w:rsidP="003E2006">
      <w:pPr>
        <w:pStyle w:val="Normal00"/>
        <w:rPr>
          <w:rFonts w:ascii="Arial" w:hAnsi="Arial" w:cs="Arial"/>
        </w:rPr>
      </w:pPr>
    </w:p>
    <w:p w14:paraId="3A103329" w14:textId="77777777" w:rsidR="00D874D8" w:rsidRPr="003F1315" w:rsidRDefault="00D874D8" w:rsidP="00F44CC0">
      <w:pPr>
        <w:spacing w:after="0"/>
        <w:jc w:val="left"/>
        <w:rPr>
          <w:rFonts w:ascii="Arial" w:hAnsi="Arial"/>
          <w:b/>
          <w:sz w:val="24"/>
          <w:szCs w:val="24"/>
        </w:rPr>
      </w:pPr>
    </w:p>
    <w:p w14:paraId="1A8791CD" w14:textId="77777777" w:rsidR="00D874D8" w:rsidRPr="003F1315" w:rsidRDefault="00D874D8" w:rsidP="00F44CC0">
      <w:pPr>
        <w:spacing w:after="0"/>
        <w:rPr>
          <w:rFonts w:ascii="Arial" w:hAnsi="Arial"/>
          <w:sz w:val="24"/>
          <w:szCs w:val="24"/>
        </w:rPr>
      </w:pPr>
    </w:p>
    <w:p w14:paraId="5DF11A25" w14:textId="77777777" w:rsidR="00D874D8" w:rsidRPr="003F1315" w:rsidRDefault="00D874D8" w:rsidP="00F44CC0">
      <w:pPr>
        <w:spacing w:after="0"/>
        <w:rPr>
          <w:rFonts w:ascii="Arial" w:hAnsi="Arial"/>
          <w:sz w:val="24"/>
          <w:szCs w:val="24"/>
        </w:rPr>
      </w:pPr>
      <w:r w:rsidRPr="003F1315">
        <w:rPr>
          <w:rFonts w:ascii="Arial" w:hAnsi="Arial"/>
          <w:sz w:val="24"/>
          <w:szCs w:val="24"/>
        </w:rPr>
        <w:t>L’Alcalde,</w:t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  <w:t>Davant meu,</w:t>
      </w:r>
    </w:p>
    <w:p w14:paraId="0584F1E2" w14:textId="77777777" w:rsidR="00D874D8" w:rsidRPr="00AB5C8F" w:rsidRDefault="00D874D8" w:rsidP="00F44CC0">
      <w:pPr>
        <w:spacing w:after="0"/>
      </w:pP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 w:rsidRPr="003F1315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La secretària acctal.</w:t>
      </w:r>
    </w:p>
    <w:sectPr w:rsidR="00D874D8" w:rsidRPr="00AB5C8F" w:rsidSect="00C720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4DEE" w14:textId="77777777" w:rsidR="00560487" w:rsidRDefault="00560487">
      <w:pPr>
        <w:spacing w:after="0" w:line="240" w:lineRule="auto"/>
      </w:pPr>
      <w:r>
        <w:separator/>
      </w:r>
    </w:p>
  </w:endnote>
  <w:endnote w:type="continuationSeparator" w:id="0">
    <w:p w14:paraId="59E4ABB3" w14:textId="77777777" w:rsidR="00560487" w:rsidRDefault="00560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84231" w14:textId="77777777" w:rsidR="00D874D8" w:rsidRDefault="00D874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F5D65" w14:textId="77777777" w:rsidR="00D874D8" w:rsidRDefault="00D874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4B161" w14:textId="77777777" w:rsidR="00D874D8" w:rsidRDefault="00D874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DC194" w14:textId="77777777" w:rsidR="00560487" w:rsidRDefault="00560487">
      <w:pPr>
        <w:spacing w:after="0" w:line="240" w:lineRule="auto"/>
      </w:pPr>
      <w:r>
        <w:separator/>
      </w:r>
    </w:p>
  </w:footnote>
  <w:footnote w:type="continuationSeparator" w:id="0">
    <w:p w14:paraId="57F85F43" w14:textId="77777777" w:rsidR="00560487" w:rsidRDefault="00560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5C8C" w14:textId="77777777" w:rsidR="00D874D8" w:rsidRDefault="00000000">
    <w:r>
      <w:rPr>
        <w:noProof/>
        <w:lang w:val="es-ES" w:eastAsia="es-ES"/>
      </w:rPr>
      <w:pict w14:anchorId="061C7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left:0;text-align:left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35086" w14:textId="2A940F77" w:rsidR="00D874D8" w:rsidRPr="00C7200E" w:rsidRDefault="00735FA7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0D6D75F2" wp14:editId="11E573B1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10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4D8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B528DF8" wp14:editId="691D40C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47" name="Imagen 47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ED08E" w14:textId="37B31607" w:rsidR="00D874D8" w:rsidRDefault="00735FA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4A07E7" wp14:editId="5111ECB7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17372333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10C7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1DEFF4" wp14:editId="00878B7A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429015438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D7376" w14:textId="77777777" w:rsidR="00D874D8" w:rsidRPr="008C763A" w:rsidRDefault="00D874D8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31C36117" w14:textId="77777777" w:rsidR="00D874D8" w:rsidRPr="008C763A" w:rsidRDefault="00D874D8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2F70866C" w14:textId="421D2662" w:rsidR="00D874D8" w:rsidRPr="008C763A" w:rsidRDefault="00D874D8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Tel. 93 791 05 11 </w:t>
                          </w:r>
                        </w:p>
                        <w:p w14:paraId="0AE1B9A0" w14:textId="77777777" w:rsidR="00D874D8" w:rsidRDefault="00D874D8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B7E84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http://www.svmontalt.cat</w:t>
                            </w:r>
                          </w:hyperlink>
                        </w:p>
                        <w:p w14:paraId="109AE12E" w14:textId="77777777" w:rsidR="00D874D8" w:rsidRDefault="00D874D8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0BD6214" w14:textId="77777777" w:rsidR="00D874D8" w:rsidRDefault="00D874D8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C684DDE" w14:textId="77777777" w:rsidR="00D874D8" w:rsidRPr="008C763A" w:rsidRDefault="00D874D8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DEFF4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left:0;text-align:left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527D7376" w14:textId="77777777" w:rsidR="00D874D8" w:rsidRPr="008C763A" w:rsidRDefault="00D874D8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31C36117" w14:textId="77777777" w:rsidR="00D874D8" w:rsidRPr="008C763A" w:rsidRDefault="00D874D8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2F70866C" w14:textId="421D2662" w:rsidR="00D874D8" w:rsidRPr="008C763A" w:rsidRDefault="00D874D8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Tel. 93 791 05 11 </w:t>
                    </w:r>
                  </w:p>
                  <w:p w14:paraId="0AE1B9A0" w14:textId="77777777" w:rsidR="00D874D8" w:rsidRDefault="00D874D8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hyperlink r:id="rId2" w:history="1">
                      <w:r w:rsidRPr="003B7E84">
                        <w:rPr>
                          <w:rStyle w:val="Hipervnculo"/>
                          <w:sz w:val="16"/>
                          <w:szCs w:val="16"/>
                        </w:rPr>
                        <w:t>http://www.svmontalt.cat</w:t>
                      </w:r>
                    </w:hyperlink>
                  </w:p>
                  <w:p w14:paraId="109AE12E" w14:textId="77777777" w:rsidR="00D874D8" w:rsidRDefault="00D874D8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20BD6214" w14:textId="77777777" w:rsidR="00D874D8" w:rsidRDefault="00D874D8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1C684DDE" w14:textId="77777777" w:rsidR="00D874D8" w:rsidRPr="008C763A" w:rsidRDefault="00D874D8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lang w:val="es-ES" w:eastAsia="es-ES"/>
      </w:rPr>
      <w:pict w14:anchorId="508B1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left:0;text-align:left;margin-left:-17.05pt;margin-top:-142.1pt;width:538pt;height:814.15pt;z-index:-251655168;mso-position-horizontal-relative:margin;mso-position-vertical-relative:margin" o:allowincell="f">
          <v:imagedata r:id="rId3" o:title="fullduestintes3"/>
          <w10:wrap anchorx="margin" anchory="margin"/>
        </v:shape>
      </w:pict>
    </w:r>
    <w:r w:rsidR="00D874D8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4221EA4" wp14:editId="2BFE367F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42" name="Imagen 42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rca+logo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24449E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72EAEF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BAE546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CF9240F"/>
    <w:multiLevelType w:val="singleLevel"/>
    <w:tmpl w:val="E16C91A0"/>
    <w:lvl w:ilvl="0">
      <w:start w:val="1"/>
      <w:numFmt w:val="decimal"/>
      <w:pStyle w:val="SANGRIA2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Times New Roman" w:hint="default"/>
        <w:b/>
        <w:i w:val="0"/>
        <w:sz w:val="24"/>
      </w:rPr>
    </w:lvl>
  </w:abstractNum>
  <w:abstractNum w:abstractNumId="4" w15:restartNumberingAfterBreak="0">
    <w:nsid w:val="7CF92410"/>
    <w:multiLevelType w:val="hybridMultilevel"/>
    <w:tmpl w:val="0E3C6B60"/>
    <w:lvl w:ilvl="0" w:tplc="79BA56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469B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C4F0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94B1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6E69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B237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3894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5C47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CAD3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F92411"/>
    <w:multiLevelType w:val="multilevel"/>
    <w:tmpl w:val="F496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F92412"/>
    <w:multiLevelType w:val="multilevel"/>
    <w:tmpl w:val="E784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F92413"/>
    <w:multiLevelType w:val="multilevel"/>
    <w:tmpl w:val="0F06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F92414"/>
    <w:multiLevelType w:val="hybridMultilevel"/>
    <w:tmpl w:val="0178AFA6"/>
    <w:lvl w:ilvl="0" w:tplc="8176EF2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D66CA4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B412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24D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85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C66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807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6F0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168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533037">
    <w:abstractNumId w:val="2"/>
  </w:num>
  <w:num w:numId="2" w16cid:durableId="671613449">
    <w:abstractNumId w:val="3"/>
    <w:lvlOverride w:ilvl="0">
      <w:startOverride w:val="1"/>
    </w:lvlOverride>
  </w:num>
  <w:num w:numId="3" w16cid:durableId="1436048988">
    <w:abstractNumId w:val="1"/>
  </w:num>
  <w:num w:numId="4" w16cid:durableId="1304001185">
    <w:abstractNumId w:val="0"/>
  </w:num>
  <w:num w:numId="5" w16cid:durableId="112017068">
    <w:abstractNumId w:val="4"/>
  </w:num>
  <w:num w:numId="6" w16cid:durableId="1694501039">
    <w:abstractNumId w:val="5"/>
  </w:num>
  <w:num w:numId="7" w16cid:durableId="1589653447">
    <w:abstractNumId w:val="6"/>
  </w:num>
  <w:num w:numId="8" w16cid:durableId="1122311197">
    <w:abstractNumId w:val="7"/>
  </w:num>
  <w:num w:numId="9" w16cid:durableId="1956130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06"/>
    <w:rsid w:val="00141CBE"/>
    <w:rsid w:val="00560487"/>
    <w:rsid w:val="005E2406"/>
    <w:rsid w:val="0064498A"/>
    <w:rsid w:val="00735FA7"/>
    <w:rsid w:val="00A0242E"/>
    <w:rsid w:val="00B86D4C"/>
    <w:rsid w:val="00D874D8"/>
    <w:rsid w:val="00E54FBC"/>
    <w:rsid w:val="00FA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72880659"/>
  <w15:docId w15:val="{7E10E80D-EC4E-4F4D-A3A0-8CE8BEED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549"/>
    <w:pPr>
      <w:spacing w:after="200" w:line="276" w:lineRule="auto"/>
      <w:jc w:val="both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E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3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AE1A3F"/>
    <w:pPr>
      <w:keepNext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C64F6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AE1A3F"/>
    <w:pPr>
      <w:keepNext/>
      <w:suppressAutoHyphens/>
      <w:spacing w:before="120" w:after="120" w:line="240" w:lineRule="auto"/>
      <w:jc w:val="center"/>
      <w:outlineLvl w:val="4"/>
    </w:pPr>
    <w:rPr>
      <w:rFonts w:ascii="Arial" w:eastAsia="Times New Roman" w:hAnsi="Arial"/>
      <w:spacing w:val="-2"/>
      <w:sz w:val="20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rsid w:val="00F24E49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qFormat/>
    <w:rsid w:val="00F24E4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1A3F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1A3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rsid w:val="00AE1A3F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rsid w:val="00AE1A3F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Ttulo6Car">
    <w:name w:val="Título 6 Car"/>
    <w:basedOn w:val="Fuentedeprrafopredeter"/>
    <w:link w:val="Ttulo6"/>
    <w:rsid w:val="00AE1A3F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AE1A3F"/>
    <w:rPr>
      <w:rFonts w:ascii="Times New Roman" w:hAnsi="Times New Roman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customStyle="1" w:styleId="art">
    <w:name w:val="art"/>
    <w:basedOn w:val="Normal"/>
    <w:rsid w:val="00132EBC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i/>
      <w:iCs/>
      <w:color w:val="000000"/>
      <w:lang w:val="es-ES" w:eastAsia="es-ES"/>
    </w:rPr>
  </w:style>
  <w:style w:type="paragraph" w:customStyle="1" w:styleId="texto">
    <w:name w:val="texto"/>
    <w:basedOn w:val="Normal"/>
    <w:uiPriority w:val="99"/>
    <w:rsid w:val="00132EBC"/>
    <w:pPr>
      <w:spacing w:before="100" w:beforeAutospacing="1" w:after="100" w:afterAutospacing="1" w:line="240" w:lineRule="auto"/>
      <w:ind w:firstLine="300"/>
    </w:pPr>
    <w:rPr>
      <w:rFonts w:ascii="Georgia" w:eastAsia="Times New Roman" w:hAnsi="Georgia"/>
      <w:color w:val="000000"/>
      <w:lang w:val="es-ES" w:eastAsia="es-ES"/>
    </w:rPr>
  </w:style>
  <w:style w:type="character" w:customStyle="1" w:styleId="textolibro1">
    <w:name w:val="textolibro1"/>
    <w:basedOn w:val="Fuentedeprrafopredeter"/>
    <w:rsid w:val="00132EBC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Fuentedeprrafopredeter"/>
    <w:rsid w:val="00132EBC"/>
  </w:style>
  <w:style w:type="paragraph" w:styleId="NormalWeb">
    <w:name w:val="Normal (Web)"/>
    <w:basedOn w:val="Normal"/>
    <w:rsid w:val="00C11F2E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20"/>
      <w:szCs w:val="20"/>
      <w:lang w:val="es-ES" w:eastAsia="es-ES"/>
    </w:rPr>
  </w:style>
  <w:style w:type="character" w:styleId="Fuerte">
    <w:name w:val="Strong"/>
    <w:basedOn w:val="Fuentedeprrafopredeter"/>
    <w:uiPriority w:val="22"/>
    <w:qFormat/>
    <w:rsid w:val="00C11F2E"/>
    <w:rPr>
      <w:b/>
      <w:bCs/>
    </w:rPr>
  </w:style>
  <w:style w:type="character" w:styleId="CitaHTML">
    <w:name w:val="HTML Cite"/>
    <w:basedOn w:val="Fuentedeprrafopredeter"/>
    <w:uiPriority w:val="99"/>
    <w:rsid w:val="00C11F2E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WW-Textoindependiente2">
    <w:name w:val="WW-Texto independiente 2"/>
    <w:basedOn w:val="Normal"/>
    <w:uiPriority w:val="99"/>
    <w:rsid w:val="000E707B"/>
    <w:pPr>
      <w:suppressAutoHyphens/>
      <w:spacing w:after="0" w:line="240" w:lineRule="auto"/>
    </w:pPr>
    <w:rPr>
      <w:rFonts w:ascii="Arial" w:eastAsia="Times New Roman" w:hAnsi="Arial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431B80"/>
    <w:pPr>
      <w:spacing w:after="0" w:line="240" w:lineRule="auto"/>
    </w:pPr>
    <w:rPr>
      <w:rFonts w:ascii="Arial" w:eastAsia="Times New Roman" w:hAnsi="Arial"/>
      <w:i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2490"/>
    <w:rPr>
      <w:rFonts w:ascii="Arial" w:eastAsia="Times New Roman" w:hAnsi="Arial"/>
      <w:i/>
      <w:sz w:val="24"/>
      <w:lang w:eastAsia="es-ES"/>
    </w:rPr>
  </w:style>
  <w:style w:type="character" w:styleId="nfasis">
    <w:name w:val="Emphasis"/>
    <w:basedOn w:val="Fuentedeprrafopredeter"/>
    <w:qFormat/>
    <w:rsid w:val="00B85C1C"/>
    <w:rPr>
      <w:i/>
      <w:iCs/>
    </w:rPr>
  </w:style>
  <w:style w:type="paragraph" w:styleId="Sangradetextonormal">
    <w:name w:val="Body Text Indent"/>
    <w:basedOn w:val="Normal"/>
    <w:link w:val="SangradetextonormalCar"/>
    <w:uiPriority w:val="99"/>
    <w:rsid w:val="00C64F6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E1A3F"/>
    <w:rPr>
      <w:rFonts w:ascii="Apple Garamond Light" w:hAnsi="Apple Garamond Light"/>
      <w:sz w:val="22"/>
      <w:szCs w:val="22"/>
      <w:lang w:eastAsia="en-US"/>
    </w:rPr>
  </w:style>
  <w:style w:type="table" w:styleId="Tablaconcuadrcula">
    <w:name w:val="Table Grid"/>
    <w:basedOn w:val="Tablanormal"/>
    <w:rsid w:val="000003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C244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rimera1">
    <w:name w:val="primera1"/>
    <w:basedOn w:val="Fuentedeprrafopredeter"/>
    <w:rsid w:val="007B59C2"/>
    <w:rPr>
      <w:b/>
      <w:bCs/>
      <w:color w:val="0000FF"/>
      <w:sz w:val="30"/>
      <w:szCs w:val="30"/>
    </w:rPr>
  </w:style>
  <w:style w:type="paragraph" w:styleId="Prrafodelista">
    <w:name w:val="List Paragraph"/>
    <w:basedOn w:val="Normal"/>
    <w:uiPriority w:val="34"/>
    <w:qFormat/>
    <w:rsid w:val="00421057"/>
    <w:pPr>
      <w:ind w:left="708"/>
    </w:pPr>
    <w:rPr>
      <w:rFonts w:cs="Arial"/>
    </w:rPr>
  </w:style>
  <w:style w:type="paragraph" w:styleId="Textonotapie">
    <w:name w:val="footnote text"/>
    <w:basedOn w:val="Normal"/>
    <w:link w:val="TextonotapieCar"/>
    <w:uiPriority w:val="99"/>
    <w:semiHidden/>
    <w:rsid w:val="00CB44C2"/>
    <w:pPr>
      <w:spacing w:after="0" w:line="240" w:lineRule="auto"/>
      <w:jc w:val="left"/>
    </w:pPr>
    <w:rPr>
      <w:rFonts w:ascii="Helvetica" w:eastAsia="Times New Roman" w:hAnsi="Helvetica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44C2"/>
    <w:rPr>
      <w:rFonts w:ascii="Helvetica" w:eastAsia="Times New Roman" w:hAnsi="Helvetica"/>
      <w:lang w:eastAsia="es-ES"/>
    </w:rPr>
  </w:style>
  <w:style w:type="character" w:styleId="Refdenotaalpie">
    <w:name w:val="footnote reference"/>
    <w:basedOn w:val="Fuentedeprrafopredeter"/>
    <w:semiHidden/>
    <w:rsid w:val="00CB44C2"/>
    <w:rPr>
      <w:vertAlign w:val="superscript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332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3326E"/>
    <w:rPr>
      <w:rFonts w:ascii="Apple Garamond Light" w:hAnsi="Apple Garamond Light"/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77B41"/>
    <w:pPr>
      <w:spacing w:after="120"/>
      <w:jc w:val="left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77B41"/>
    <w:rPr>
      <w:rFonts w:ascii="Apple Garamond Light" w:hAnsi="Apple Garamond Light"/>
      <w:sz w:val="16"/>
      <w:szCs w:val="1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AE1A3F"/>
    <w:rPr>
      <w:rFonts w:ascii="Arial" w:hAnsi="Arial" w:cs="Arial"/>
      <w:b/>
      <w:bCs/>
      <w:sz w:val="26"/>
      <w:szCs w:val="26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AE1A3F"/>
    <w:rPr>
      <w:rFonts w:ascii="Arial" w:eastAsia="Times New Roman" w:hAnsi="Arial"/>
      <w:spacing w:val="-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1A3F"/>
    <w:rPr>
      <w:rFonts w:eastAsia="Times New Roman"/>
      <w:i/>
      <w:iCs/>
      <w:sz w:val="24"/>
      <w:szCs w:val="24"/>
      <w:lang w:eastAsia="en-US"/>
    </w:rPr>
  </w:style>
  <w:style w:type="paragraph" w:styleId="Listaconvietas">
    <w:name w:val="List Bullet"/>
    <w:basedOn w:val="Normal"/>
    <w:uiPriority w:val="99"/>
    <w:unhideWhenUsed/>
    <w:rsid w:val="00AE1A3F"/>
    <w:pPr>
      <w:numPr>
        <w:numId w:val="1"/>
      </w:numPr>
      <w:contextualSpacing/>
      <w:jc w:val="left"/>
    </w:pPr>
  </w:style>
  <w:style w:type="paragraph" w:styleId="Ttulo">
    <w:name w:val="Title"/>
    <w:basedOn w:val="Normal"/>
    <w:next w:val="Normal"/>
    <w:link w:val="TtuloCar"/>
    <w:uiPriority w:val="99"/>
    <w:qFormat/>
    <w:rsid w:val="00AE1A3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rsid w:val="00AE1A3F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E1A3F"/>
    <w:rPr>
      <w:rFonts w:ascii="Apple Garamond Light" w:hAnsi="Apple Garamond Light"/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E1A3F"/>
    <w:pPr>
      <w:spacing w:after="120" w:line="480" w:lineRule="auto"/>
      <w:ind w:left="283"/>
      <w:jc w:val="left"/>
    </w:p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E1A3F"/>
    <w:rPr>
      <w:rFonts w:ascii="Courier New" w:eastAsia="Times New Roman" w:hAnsi="Courier New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AE1A3F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1">
    <w:name w:val="Texto sin formato Car1"/>
    <w:basedOn w:val="Fuentedeprrafopredeter"/>
    <w:uiPriority w:val="99"/>
    <w:semiHidden/>
    <w:rsid w:val="00AE1A3F"/>
    <w:rPr>
      <w:rFonts w:ascii="Courier New" w:hAnsi="Courier New" w:cs="Courier New"/>
      <w:lang w:eastAsia="en-US"/>
    </w:rPr>
  </w:style>
  <w:style w:type="paragraph" w:customStyle="1" w:styleId="SANGRIA2">
    <w:name w:val="SANGRIA 2"/>
    <w:basedOn w:val="Normal"/>
    <w:uiPriority w:val="99"/>
    <w:rsid w:val="00AE1A3F"/>
    <w:pPr>
      <w:numPr>
        <w:numId w:val="2"/>
      </w:num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Default">
    <w:name w:val="Default"/>
    <w:rsid w:val="00AE1A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odyText21">
    <w:name w:val="Body Text 21"/>
    <w:basedOn w:val="Normal"/>
    <w:uiPriority w:val="99"/>
    <w:rsid w:val="00AE1A3F"/>
    <w:pPr>
      <w:widowControl w:val="0"/>
      <w:snapToGrid w:val="0"/>
      <w:spacing w:after="0" w:line="240" w:lineRule="auto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tyle1">
    <w:name w:val="Style 1"/>
    <w:uiPriority w:val="99"/>
    <w:rsid w:val="00AE1A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/>
    </w:rPr>
  </w:style>
  <w:style w:type="paragraph" w:customStyle="1" w:styleId="Justificat">
    <w:name w:val="Justificat"/>
    <w:basedOn w:val="Normal"/>
    <w:next w:val="Normal"/>
    <w:uiPriority w:val="99"/>
    <w:rsid w:val="00AE1A3F"/>
    <w:pPr>
      <w:spacing w:after="0" w:line="240" w:lineRule="auto"/>
    </w:pPr>
    <w:rPr>
      <w:rFonts w:ascii="Arial" w:eastAsia="Times New Roman" w:hAnsi="Arial"/>
      <w:sz w:val="24"/>
      <w:szCs w:val="20"/>
      <w:lang w:eastAsia="en-GB"/>
    </w:rPr>
  </w:style>
  <w:style w:type="paragraph" w:customStyle="1" w:styleId="articulo">
    <w:name w:val="articulo"/>
    <w:basedOn w:val="Normal"/>
    <w:uiPriority w:val="99"/>
    <w:rsid w:val="00AE1A3F"/>
    <w:pPr>
      <w:suppressAutoHyphens/>
      <w:spacing w:before="120" w:after="120" w:line="240" w:lineRule="auto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customStyle="1" w:styleId="Normal0">
    <w:name w:val="[Normal]"/>
    <w:uiPriority w:val="99"/>
    <w:rsid w:val="00AE1A3F"/>
    <w:rPr>
      <w:rFonts w:ascii="Arial" w:eastAsia="Times New Roman" w:hAnsi="Arial"/>
      <w:sz w:val="24"/>
    </w:rPr>
  </w:style>
  <w:style w:type="paragraph" w:customStyle="1" w:styleId="Preformatted">
    <w:name w:val="Preformatted"/>
    <w:basedOn w:val="Normal"/>
    <w:uiPriority w:val="99"/>
    <w:rsid w:val="00AE1A3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jc w:val="left"/>
    </w:pPr>
    <w:rPr>
      <w:rFonts w:ascii="Courier New" w:eastAsia="Times New Roman" w:hAnsi="Courier New"/>
      <w:sz w:val="20"/>
      <w:szCs w:val="20"/>
      <w:lang w:val="es-ES_tradnl" w:eastAsia="es-ES"/>
    </w:rPr>
  </w:style>
  <w:style w:type="character" w:customStyle="1" w:styleId="hps">
    <w:name w:val="hps"/>
    <w:basedOn w:val="Fuentedeprrafopredeter"/>
    <w:rsid w:val="00AE1A3F"/>
  </w:style>
  <w:style w:type="paragraph" w:styleId="TDC3">
    <w:name w:val="toc 3"/>
    <w:basedOn w:val="Normal"/>
    <w:next w:val="Normal"/>
    <w:autoRedefine/>
    <w:uiPriority w:val="99"/>
    <w:semiHidden/>
    <w:unhideWhenUsed/>
    <w:rsid w:val="00076BB4"/>
    <w:pPr>
      <w:widowControl w:val="0"/>
      <w:snapToGrid w:val="0"/>
      <w:spacing w:after="120" w:line="240" w:lineRule="auto"/>
      <w:ind w:left="482"/>
      <w:jc w:val="left"/>
    </w:pPr>
    <w:rPr>
      <w:rFonts w:ascii="Arial" w:eastAsia="Times New Roman" w:hAnsi="Arial"/>
      <w:b/>
      <w:sz w:val="20"/>
      <w:szCs w:val="20"/>
      <w:lang w:eastAsia="es-ES"/>
    </w:rPr>
  </w:style>
  <w:style w:type="paragraph" w:styleId="Lista">
    <w:name w:val="List"/>
    <w:basedOn w:val="Normal"/>
    <w:uiPriority w:val="99"/>
    <w:unhideWhenUsed/>
    <w:rsid w:val="00076BB4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076BB4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076BB4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076BB4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076BB4"/>
  </w:style>
  <w:style w:type="character" w:customStyle="1" w:styleId="SaludoCar">
    <w:name w:val="Saludo Car"/>
    <w:basedOn w:val="Fuentedeprrafopredeter"/>
    <w:link w:val="Saludo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Cierre">
    <w:name w:val="Closing"/>
    <w:basedOn w:val="Normal"/>
    <w:link w:val="CierreCar"/>
    <w:uiPriority w:val="99"/>
    <w:unhideWhenUsed/>
    <w:rsid w:val="00076BB4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Listaconvietas2">
    <w:name w:val="List Bullet 2"/>
    <w:basedOn w:val="Normal"/>
    <w:uiPriority w:val="99"/>
    <w:unhideWhenUsed/>
    <w:rsid w:val="00076BB4"/>
    <w:pPr>
      <w:numPr>
        <w:numId w:val="3"/>
      </w:numPr>
      <w:contextualSpacing/>
    </w:pPr>
  </w:style>
  <w:style w:type="paragraph" w:styleId="Listaconvietas3">
    <w:name w:val="List Bullet 3"/>
    <w:basedOn w:val="Normal"/>
    <w:uiPriority w:val="99"/>
    <w:unhideWhenUsed/>
    <w:rsid w:val="00076BB4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076BB4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076BB4"/>
    <w:pPr>
      <w:spacing w:after="120"/>
      <w:ind w:left="566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076BB4"/>
    <w:rPr>
      <w:b/>
      <w:bCs/>
      <w:sz w:val="20"/>
      <w:szCs w:val="20"/>
    </w:rPr>
  </w:style>
  <w:style w:type="paragraph" w:styleId="Firma">
    <w:name w:val="Signature"/>
    <w:basedOn w:val="Normal"/>
    <w:link w:val="FirmaCar"/>
    <w:uiPriority w:val="99"/>
    <w:unhideWhenUsed/>
    <w:rsid w:val="00076BB4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Firmapuesto">
    <w:name w:val="Firma puesto"/>
    <w:basedOn w:val="Firma"/>
    <w:rsid w:val="00076BB4"/>
  </w:style>
  <w:style w:type="paragraph" w:customStyle="1" w:styleId="Firmaorganizacin">
    <w:name w:val="Firma organización"/>
    <w:basedOn w:val="Firma"/>
    <w:rsid w:val="00076BB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076BB4"/>
    <w:pPr>
      <w:spacing w:after="120" w:line="276" w:lineRule="auto"/>
      <w:ind w:firstLine="210"/>
    </w:pPr>
    <w:rPr>
      <w:rFonts w:ascii="Apple Garamond Light" w:eastAsia="Calibri" w:hAnsi="Apple Garamond Light"/>
      <w:i w:val="0"/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76BB4"/>
    <w:rPr>
      <w:rFonts w:ascii="Apple Garamond Light" w:eastAsia="Times New Roman" w:hAnsi="Apple Garamond Light"/>
      <w:i/>
      <w:sz w:val="22"/>
      <w:szCs w:val="22"/>
      <w:lang w:val="ca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76BB4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vmontalt.cat" TargetMode="External"/><Relationship Id="rId1" Type="http://schemas.openxmlformats.org/officeDocument/2006/relationships/hyperlink" Target="http://www.svmontalt.cat" TargetMode="External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A03A-B1E0-4D89-9062-880EADB4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1</TotalTime>
  <Pages>4</Pages>
  <Words>767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VILÀ COSTA, JOAN</vt:lpstr>
    </vt:vector>
  </TitlesOfParts>
  <Company>Ajuntament de Sant Vicenç de Montalt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MONTES MONTES, Ana Teresa</cp:lastModifiedBy>
  <cp:revision>2</cp:revision>
  <cp:lastPrinted>2013-04-12T12:01:00Z</cp:lastPrinted>
  <dcterms:created xsi:type="dcterms:W3CDTF">2026-02-23T12:01:00Z</dcterms:created>
  <dcterms:modified xsi:type="dcterms:W3CDTF">2026-02-23T12:01:00Z</dcterms:modified>
</cp:coreProperties>
</file>